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83F" w:rsidRDefault="006B1739" w:rsidP="00AA698D">
      <w:pPr>
        <w:pStyle w:val="Empfnger"/>
      </w:pPr>
      <w:r>
        <w:t>Ausgefüllt zurück an:</w:t>
      </w:r>
    </w:p>
    <w:p w:rsidR="006B1739" w:rsidRPr="00C945BB" w:rsidRDefault="006B1739" w:rsidP="00AA698D">
      <w:pPr>
        <w:pStyle w:val="Empfnger"/>
        <w:rPr>
          <w:color w:val="FF0000"/>
        </w:rPr>
      </w:pPr>
      <w:bookmarkStart w:id="0" w:name="_GoBack"/>
      <w:r w:rsidRPr="00C945BB">
        <w:rPr>
          <w:color w:val="FF0000"/>
        </w:rPr>
        <w:t xml:space="preserve">Name des Mitarbeiters / der Mitarbeiterin </w:t>
      </w:r>
      <w:r w:rsidR="0053185B" w:rsidRPr="00C945BB">
        <w:rPr>
          <w:color w:val="FF0000"/>
        </w:rPr>
        <w:t xml:space="preserve">/ </w:t>
      </w:r>
      <w:r w:rsidR="00D802BA" w:rsidRPr="00C945BB">
        <w:rPr>
          <w:color w:val="FF0000"/>
        </w:rPr>
        <w:br/>
      </w:r>
      <w:r w:rsidR="0053185B" w:rsidRPr="00C945BB">
        <w:rPr>
          <w:color w:val="FF0000"/>
        </w:rPr>
        <w:t xml:space="preserve">z. B. Sekretariat </w:t>
      </w:r>
    </w:p>
    <w:bookmarkEnd w:id="0"/>
    <w:p w:rsidR="001B383F" w:rsidRDefault="0053185B" w:rsidP="00563DEF">
      <w:pPr>
        <w:pStyle w:val="Betreffzeile"/>
      </w:pPr>
      <w:r>
        <w:t>Datenschutzerklärung</w:t>
      </w:r>
      <w:r w:rsidR="006B1739" w:rsidRPr="006B1739">
        <w:t xml:space="preserve"> –Template zum Ausfüllen</w:t>
      </w:r>
    </w:p>
    <w:p w:rsidR="0053185B" w:rsidRPr="006B1739" w:rsidRDefault="0053185B" w:rsidP="00563DEF">
      <w:pPr>
        <w:pStyle w:val="Betreffzeile"/>
      </w:pPr>
      <w:r>
        <w:t>Eintrag von Mitarbeiterdaten in die Forschungsdatenbank für die Darstellung auf der Webseite des Instituts für Mikrosystemtechnik (IMTEK) und der Technischen Fakultät</w:t>
      </w:r>
    </w:p>
    <w:p w:rsidR="006B1739" w:rsidRDefault="006B1739" w:rsidP="006B1739">
      <w:r>
        <w:t>Bitte folgende Angaben vervollständigen:</w:t>
      </w:r>
    </w:p>
    <w:p w:rsidR="006B1739" w:rsidRDefault="006B1739" w:rsidP="006B1739"/>
    <w:p w:rsidR="006B1739" w:rsidRDefault="006B1739" w:rsidP="006B1739"/>
    <w:p w:rsidR="006B1739" w:rsidRPr="00091398" w:rsidRDefault="00D27557" w:rsidP="006B1739">
      <w:pPr>
        <w:numPr>
          <w:ilvl w:val="0"/>
          <w:numId w:val="12"/>
        </w:numPr>
        <w:rPr>
          <w:b/>
        </w:rPr>
      </w:pPr>
      <w:r w:rsidRPr="00091398">
        <w:rPr>
          <w:b/>
        </w:rPr>
        <w:t>Mitarbeiterinformationen</w:t>
      </w:r>
    </w:p>
    <w:p w:rsidR="006B1739" w:rsidRDefault="006B1739" w:rsidP="006B1739">
      <w:pPr>
        <w:ind w:left="360"/>
      </w:pPr>
    </w:p>
    <w:p w:rsidR="006B1739" w:rsidRDefault="00D27557" w:rsidP="00471051">
      <w:pPr>
        <w:jc w:val="left"/>
      </w:pPr>
      <w:r>
        <w:rPr>
          <w:b/>
        </w:rPr>
        <w:t>Nachname:</w:t>
      </w:r>
      <w:r w:rsidR="006B1739">
        <w:t xml:space="preserve">  </w:t>
      </w:r>
      <w:sdt>
        <w:sdtPr>
          <w:id w:val="-75833249"/>
          <w:placeholder>
            <w:docPart w:val="65FFDDC6A8D241F6B93BD7A1A6347024"/>
          </w:placeholder>
          <w:showingPlcHdr/>
        </w:sdtPr>
        <w:sdtEndPr/>
        <w:sdtContent>
          <w:r w:rsidR="00471051" w:rsidRPr="006F4364">
            <w:rPr>
              <w:rStyle w:val="Platzhaltertext"/>
            </w:rPr>
            <w:t>Klicken Sie hier, um Text einzugeben.</w:t>
          </w:r>
        </w:sdtContent>
      </w:sdt>
    </w:p>
    <w:p w:rsidR="00D27557" w:rsidRDefault="00D27557" w:rsidP="00D27557">
      <w:pPr>
        <w:jc w:val="left"/>
      </w:pPr>
      <w:r>
        <w:rPr>
          <w:b/>
        </w:rPr>
        <w:t>Vorname:</w:t>
      </w:r>
      <w:r>
        <w:t xml:space="preserve">  </w:t>
      </w:r>
      <w:sdt>
        <w:sdtPr>
          <w:id w:val="-513154791"/>
          <w:placeholder>
            <w:docPart w:val="99A5944CC44F40609CBC058DABB2C6BE"/>
          </w:placeholder>
          <w:showingPlcHdr/>
        </w:sdtPr>
        <w:sdtEndPr/>
        <w:sdtContent>
          <w:r w:rsidRPr="006F4364">
            <w:rPr>
              <w:rStyle w:val="Platzhaltertext"/>
            </w:rPr>
            <w:t>Klicken Sie hier, um Text einzugeben.</w:t>
          </w:r>
        </w:sdtContent>
      </w:sdt>
    </w:p>
    <w:p w:rsidR="00D27557" w:rsidRDefault="00D27557" w:rsidP="00D27557">
      <w:pPr>
        <w:jc w:val="left"/>
      </w:pPr>
      <w:r>
        <w:rPr>
          <w:b/>
        </w:rPr>
        <w:t xml:space="preserve">Funktion </w:t>
      </w:r>
      <w:r w:rsidRPr="00D27557">
        <w:t>(siehe Erläuterungen):</w:t>
      </w:r>
      <w:r>
        <w:t xml:space="preserve">  </w:t>
      </w:r>
      <w:sdt>
        <w:sdtPr>
          <w:id w:val="1059214767"/>
          <w:placeholder>
            <w:docPart w:val="A67E455ECD8341E99A11E02BD89131C5"/>
          </w:placeholder>
          <w:showingPlcHdr/>
        </w:sdtPr>
        <w:sdtEndPr/>
        <w:sdtContent>
          <w:r w:rsidRPr="006F4364">
            <w:rPr>
              <w:rStyle w:val="Platzhaltertext"/>
            </w:rPr>
            <w:t>Klicken Sie hier, um Text einzugeben.</w:t>
          </w:r>
        </w:sdtContent>
      </w:sdt>
    </w:p>
    <w:p w:rsidR="00D27557" w:rsidRDefault="00D27557" w:rsidP="00D27557">
      <w:pPr>
        <w:jc w:val="left"/>
      </w:pPr>
      <w:r>
        <w:rPr>
          <w:b/>
        </w:rPr>
        <w:t>Akademischer Titel:</w:t>
      </w:r>
      <w:r>
        <w:t xml:space="preserve">  </w:t>
      </w:r>
      <w:sdt>
        <w:sdtPr>
          <w:id w:val="1459140078"/>
          <w:placeholder>
            <w:docPart w:val="06B9046874F446F2ABA3BF7C1686C2BC"/>
          </w:placeholder>
          <w:showingPlcHdr/>
        </w:sdtPr>
        <w:sdtEndPr/>
        <w:sdtContent>
          <w:r w:rsidRPr="006F4364">
            <w:rPr>
              <w:rStyle w:val="Platzhaltertext"/>
            </w:rPr>
            <w:t>Klicken Sie hier, um Text einzugeben.</w:t>
          </w:r>
        </w:sdtContent>
      </w:sdt>
    </w:p>
    <w:p w:rsidR="00D27557" w:rsidRDefault="00D27557" w:rsidP="00D27557">
      <w:pPr>
        <w:jc w:val="left"/>
      </w:pPr>
      <w:r>
        <w:rPr>
          <w:b/>
        </w:rPr>
        <w:t>Lehrstuhl/Einrichtungen:</w:t>
      </w:r>
      <w:r>
        <w:t xml:space="preserve">  </w:t>
      </w:r>
      <w:sdt>
        <w:sdtPr>
          <w:id w:val="1042250429"/>
          <w:placeholder>
            <w:docPart w:val="D694986186D24AC991804461245D44EE"/>
          </w:placeholder>
          <w:showingPlcHdr/>
        </w:sdtPr>
        <w:sdtEndPr/>
        <w:sdtContent>
          <w:r w:rsidRPr="006F4364">
            <w:rPr>
              <w:rStyle w:val="Platzhaltertext"/>
            </w:rPr>
            <w:t>Klicken Sie hier, um Text einzugeben.</w:t>
          </w:r>
        </w:sdtContent>
      </w:sdt>
    </w:p>
    <w:p w:rsidR="00D27557" w:rsidRDefault="00D27557" w:rsidP="00D27557">
      <w:pPr>
        <w:jc w:val="left"/>
      </w:pPr>
      <w:r>
        <w:rPr>
          <w:b/>
        </w:rPr>
        <w:t xml:space="preserve">Gebäude/Raumnummer </w:t>
      </w:r>
      <w:r w:rsidRPr="00D27557">
        <w:t>(Format: 101-01-123)</w:t>
      </w:r>
      <w:r w:rsidRPr="00D27557">
        <w:rPr>
          <w:b/>
        </w:rPr>
        <w:t>:</w:t>
      </w:r>
      <w:r>
        <w:t xml:space="preserve">  </w:t>
      </w:r>
      <w:sdt>
        <w:sdtPr>
          <w:id w:val="109713656"/>
          <w:placeholder>
            <w:docPart w:val="E9FF28FC53E54E05A861B2A63A9FA192"/>
          </w:placeholder>
          <w:showingPlcHdr/>
        </w:sdtPr>
        <w:sdtEndPr/>
        <w:sdtContent>
          <w:r w:rsidRPr="006F4364">
            <w:rPr>
              <w:rStyle w:val="Platzhaltertext"/>
            </w:rPr>
            <w:t>Klicken Sie hier, um Text einzugeben.</w:t>
          </w:r>
        </w:sdtContent>
      </w:sdt>
    </w:p>
    <w:p w:rsidR="006B1739" w:rsidRDefault="006B1739" w:rsidP="00471051">
      <w:pPr>
        <w:jc w:val="left"/>
      </w:pPr>
      <w:r w:rsidRPr="006B1739">
        <w:rPr>
          <w:b/>
        </w:rPr>
        <w:t>Telefon</w:t>
      </w:r>
      <w:r w:rsidR="00601257">
        <w:rPr>
          <w:b/>
        </w:rPr>
        <w:t>nummer</w:t>
      </w:r>
      <w:r w:rsidRPr="006B1739">
        <w:rPr>
          <w:b/>
        </w:rPr>
        <w:t xml:space="preserve"> </w:t>
      </w:r>
      <w:r w:rsidR="00471051">
        <w:t>(Format: +49 761 203-</w:t>
      </w:r>
      <w:r>
        <w:t>xxxx):</w:t>
      </w:r>
      <w:r w:rsidR="00471051">
        <w:t xml:space="preserve"> </w:t>
      </w:r>
      <w:sdt>
        <w:sdtPr>
          <w:id w:val="-763686315"/>
          <w:placeholder>
            <w:docPart w:val="F07A616E8195495E9D8C33081195F8C6"/>
          </w:placeholder>
          <w:showingPlcHdr/>
          <w:text/>
        </w:sdtPr>
        <w:sdtEndPr/>
        <w:sdtContent>
          <w:r w:rsidR="00471051" w:rsidRPr="006F4364">
            <w:rPr>
              <w:rStyle w:val="Platzhaltertext"/>
            </w:rPr>
            <w:t>Klicken Sie hier, um Text einzugeben.</w:t>
          </w:r>
        </w:sdtContent>
      </w:sdt>
    </w:p>
    <w:p w:rsidR="006B1739" w:rsidRDefault="00601257" w:rsidP="00471051">
      <w:pPr>
        <w:jc w:val="left"/>
      </w:pPr>
      <w:r>
        <w:rPr>
          <w:b/>
        </w:rPr>
        <w:t>E-Mail Adresse</w:t>
      </w:r>
      <w:r w:rsidR="006B1739">
        <w:t xml:space="preserve">: </w:t>
      </w:r>
      <w:sdt>
        <w:sdtPr>
          <w:id w:val="-1306236889"/>
          <w:placeholder>
            <w:docPart w:val="98393082EB134AFF91D2614B61BD3F95"/>
          </w:placeholder>
          <w:showingPlcHdr/>
          <w:text/>
        </w:sdtPr>
        <w:sdtEndPr/>
        <w:sdtContent>
          <w:r w:rsidR="00471051" w:rsidRPr="006F4364">
            <w:rPr>
              <w:rStyle w:val="Platzhaltertext"/>
            </w:rPr>
            <w:t>Klicken Sie hier, um Text einzugeben.</w:t>
          </w:r>
        </w:sdtContent>
      </w:sdt>
    </w:p>
    <w:p w:rsidR="006B1739" w:rsidRDefault="006B1739" w:rsidP="006B1739"/>
    <w:p w:rsidR="00601257" w:rsidRDefault="00601257" w:rsidP="00601257">
      <w:pPr>
        <w:ind w:left="360"/>
      </w:pPr>
    </w:p>
    <w:p w:rsidR="006B1739" w:rsidRPr="00091398" w:rsidRDefault="00D27557" w:rsidP="006B1739">
      <w:pPr>
        <w:numPr>
          <w:ilvl w:val="0"/>
          <w:numId w:val="12"/>
        </w:numPr>
        <w:rPr>
          <w:b/>
        </w:rPr>
      </w:pPr>
      <w:r w:rsidRPr="00091398">
        <w:rPr>
          <w:b/>
        </w:rPr>
        <w:t>Einverständniserklärung</w:t>
      </w:r>
    </w:p>
    <w:p w:rsidR="00601257" w:rsidRDefault="00601257" w:rsidP="00601257"/>
    <w:p w:rsidR="00601257" w:rsidRDefault="00601257" w:rsidP="00601257">
      <w:r>
        <w:t>Ich erkläre mich einverstanden mit der Veröffentlichung der folgenden Daten in Telefon- bzw. E-Mailverzeichnissen des IMTEK und der Technischen Fakultät, die in lokale Netze und in das Internet eingestellt werden.</w:t>
      </w:r>
    </w:p>
    <w:p w:rsidR="006B1739" w:rsidRDefault="006B1739" w:rsidP="006B1739"/>
    <w:p w:rsidR="00601257" w:rsidRPr="00816149" w:rsidRDefault="00601257" w:rsidP="006B1739">
      <w:pPr>
        <w:rPr>
          <w:b/>
        </w:rPr>
      </w:pPr>
      <w:r>
        <w:tab/>
      </w:r>
      <w:r>
        <w:tab/>
      </w:r>
      <w:r>
        <w:tab/>
      </w:r>
      <w:r>
        <w:tab/>
      </w:r>
      <w:r w:rsidRPr="00816149">
        <w:rPr>
          <w:b/>
        </w:rPr>
        <w:t>JA</w:t>
      </w:r>
      <w:r w:rsidRPr="00816149">
        <w:rPr>
          <w:b/>
        </w:rPr>
        <w:tab/>
      </w:r>
      <w:r w:rsidRPr="00816149">
        <w:rPr>
          <w:b/>
        </w:rPr>
        <w:tab/>
        <w:t>NEIN</w:t>
      </w:r>
    </w:p>
    <w:p w:rsidR="00601257" w:rsidRPr="00D802BA" w:rsidRDefault="00601257" w:rsidP="006B1739">
      <w:pPr>
        <w:rPr>
          <w:b/>
        </w:rPr>
      </w:pPr>
      <w:r w:rsidRPr="00D802BA">
        <w:rPr>
          <w:b/>
        </w:rPr>
        <w:t>Name, Funktion</w:t>
      </w:r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-418262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14461949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802BA">
            <w:rPr>
              <w:rFonts w:ascii="MS Gothic" w:eastAsia="MS Gothic" w:hint="eastAsia"/>
              <w:b/>
            </w:rPr>
            <w:t>☐</w:t>
          </w:r>
        </w:sdtContent>
      </w:sdt>
    </w:p>
    <w:p w:rsidR="00601257" w:rsidRPr="00D802BA" w:rsidRDefault="00601257" w:rsidP="006B1739">
      <w:pPr>
        <w:rPr>
          <w:b/>
        </w:rPr>
      </w:pPr>
      <w:r w:rsidRPr="00D802BA">
        <w:rPr>
          <w:b/>
        </w:rPr>
        <w:t>Telefonnummer</w:t>
      </w:r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3873933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-1810619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</w:p>
    <w:p w:rsidR="00601257" w:rsidRPr="00D802BA" w:rsidRDefault="00601257" w:rsidP="006B1739">
      <w:pPr>
        <w:rPr>
          <w:b/>
        </w:rPr>
      </w:pPr>
      <w:r w:rsidRPr="00D802BA">
        <w:rPr>
          <w:b/>
        </w:rPr>
        <w:t>E-Mail Adresse</w:t>
      </w:r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9505843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11904194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</w:p>
    <w:p w:rsidR="00601257" w:rsidRPr="00D802BA" w:rsidRDefault="00601257" w:rsidP="006B1739">
      <w:pPr>
        <w:rPr>
          <w:b/>
        </w:rPr>
      </w:pPr>
      <w:r w:rsidRPr="00D802BA">
        <w:rPr>
          <w:b/>
        </w:rPr>
        <w:t>Bild</w:t>
      </w:r>
      <w:r w:rsidRPr="00D802BA">
        <w:rPr>
          <w:b/>
        </w:rPr>
        <w:tab/>
      </w:r>
      <w:r w:rsidRPr="00D802BA">
        <w:rPr>
          <w:b/>
        </w:rPr>
        <w:tab/>
      </w:r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-11419699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10531193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</w:p>
    <w:p w:rsidR="00601257" w:rsidRPr="00D802BA" w:rsidRDefault="00601257" w:rsidP="006B1739">
      <w:pPr>
        <w:rPr>
          <w:b/>
        </w:rPr>
      </w:pPr>
      <w:r w:rsidRPr="00D802BA">
        <w:rPr>
          <w:b/>
        </w:rPr>
        <w:t>Raumnummer</w:t>
      </w:r>
      <w:r w:rsidRPr="00D802BA">
        <w:rPr>
          <w:b/>
        </w:rPr>
        <w:tab/>
      </w:r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1974244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309267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</w:p>
    <w:p w:rsidR="00601257" w:rsidRDefault="00601257" w:rsidP="006B1739">
      <w:r w:rsidRPr="00D802BA">
        <w:rPr>
          <w:b/>
        </w:rPr>
        <w:t>Lebenslauf</w:t>
      </w:r>
      <w:r>
        <w:tab/>
      </w:r>
      <w:r>
        <w:tab/>
      </w:r>
      <w:r>
        <w:tab/>
      </w:r>
      <w:sdt>
        <w:sdtPr>
          <w:id w:val="10686849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r>
        <w:tab/>
      </w:r>
      <w:sdt>
        <w:sdtPr>
          <w:id w:val="-15057407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:rsidR="006B1739" w:rsidRDefault="006B1739" w:rsidP="006B1739"/>
    <w:p w:rsidR="00B70F4C" w:rsidRDefault="00B70F4C" w:rsidP="006B1739"/>
    <w:p w:rsidR="00B70F4C" w:rsidRDefault="00B70F4C" w:rsidP="006B1739"/>
    <w:p w:rsidR="006B1739" w:rsidRDefault="006B1739" w:rsidP="006B1739">
      <w:r>
        <w:t>-----------------------------------------------------------------------------------------------------</w:t>
      </w:r>
    </w:p>
    <w:p w:rsidR="00471051" w:rsidRDefault="00B70F4C" w:rsidP="006B1739">
      <w:r w:rsidRPr="00B70F4C">
        <w:t>(Datum und Unterschrift)</w:t>
      </w:r>
    </w:p>
    <w:p w:rsidR="00B70F4C" w:rsidRPr="00091398" w:rsidRDefault="00B70F4C" w:rsidP="00B70F4C">
      <w:pPr>
        <w:pStyle w:val="Listenabsatz"/>
        <w:numPr>
          <w:ilvl w:val="0"/>
          <w:numId w:val="12"/>
        </w:numPr>
        <w:rPr>
          <w:b/>
        </w:rPr>
      </w:pPr>
      <w:r w:rsidRPr="00091398">
        <w:rPr>
          <w:b/>
        </w:rPr>
        <w:lastRenderedPageBreak/>
        <w:t>Erläuterungen</w:t>
      </w:r>
    </w:p>
    <w:p w:rsidR="00B70F4C" w:rsidRDefault="00B70F4C" w:rsidP="00B70F4C"/>
    <w:p w:rsidR="00B70F4C" w:rsidRDefault="00B70F4C" w:rsidP="00B70F4C">
      <w:pPr>
        <w:ind w:left="360"/>
      </w:pPr>
      <w:r>
        <w:t xml:space="preserve">Funktionen: 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 =  Leitung (m/w), z</w:t>
      </w:r>
      <w:r w:rsidRPr="007E02C5">
        <w:rPr>
          <w:i/>
          <w:iCs/>
        </w:rPr>
        <w:t>.B. Professor der den Lehrstuhl leitet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 xml:space="preserve">2  =  Leitender wissenschaftlicher Mitarbeiter (m/w), </w:t>
      </w:r>
      <w:r w:rsidRPr="007E02C5">
        <w:rPr>
          <w:i/>
          <w:iCs/>
        </w:rPr>
        <w:t>bei großen Lehrstühlen z.B. der Vertreter des Professors, oder wenn mehrere Profs. hier die Möglichkeit die weiteren Profs. Hinzuzufügen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3 =  Sekretariat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4 =  Assistent/Gruppenleiter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5 =  Postdoc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6 =  Wissenschaftlicher Mitarbeiter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7 =  Doktorand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8 =  Externer Doktorand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9 =  Technischer Mitarbeiter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10 = HiWi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11 = Bachelor-Student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12 = Master-Student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 xml:space="preserve">13 = Sonstiger Student (m/w), </w:t>
      </w:r>
      <w:r w:rsidRPr="007E02C5">
        <w:rPr>
          <w:i/>
          <w:iCs/>
        </w:rPr>
        <w:t>Bsp. Diplom, Lehramt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14 = Ehemalige Mitarbeiter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15 = Gastwissenschaftler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16  = Marketing/PR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 xml:space="preserve">17 = Administration/Verwaltung (m/w), </w:t>
      </w:r>
      <w:r w:rsidRPr="007E02C5">
        <w:rPr>
          <w:i/>
          <w:iCs/>
        </w:rPr>
        <w:t>z.B. Prüfungsamt, Fakultätsassistent…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 xml:space="preserve">18 = Service (m/w),  </w:t>
      </w:r>
      <w:r w:rsidRPr="007E02C5">
        <w:rPr>
          <w:i/>
          <w:iCs/>
        </w:rPr>
        <w:t>z.B. Haustechniker, Hausmeister, Herr Martin</w:t>
      </w:r>
      <w:r w:rsidRPr="007E02C5">
        <w:rPr>
          <w:i/>
          <w:iCs/>
        </w:rPr>
        <w:tab/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19 =  EDV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20 =  Azubi/Praktikant (m/w)</w:t>
      </w:r>
    </w:p>
    <w:p w:rsidR="002F7D52" w:rsidRPr="007E02C5" w:rsidRDefault="002F7D52" w:rsidP="00B70F4C">
      <w:pPr>
        <w:ind w:left="360"/>
        <w:rPr>
          <w:sz w:val="16"/>
        </w:rPr>
      </w:pPr>
    </w:p>
    <w:sectPr w:rsidR="002F7D52" w:rsidRPr="007E02C5" w:rsidSect="00374021">
      <w:headerReference w:type="default" r:id="rId8"/>
      <w:headerReference w:type="first" r:id="rId9"/>
      <w:footerReference w:type="first" r:id="rId10"/>
      <w:type w:val="continuous"/>
      <w:pgSz w:w="11900" w:h="16840"/>
      <w:pgMar w:top="2648" w:right="3686" w:bottom="1134" w:left="1418" w:header="709" w:footer="709" w:gutter="0"/>
      <w:cols w:space="708"/>
      <w:formProt w:val="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678" w:rsidRDefault="00E50678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endnote>
  <w:endnote w:type="continuationSeparator" w:id="0">
    <w:p w:rsidR="00E50678" w:rsidRDefault="00E50678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257" w:rsidRDefault="00601257">
    <w:pPr>
      <w:pStyle w:val="Fuzeile"/>
    </w:pPr>
    <w:r>
      <w:t>Bitte ausgefüllt und unterschrieben zurück an das Lehrstuhlsekretariat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678" w:rsidRDefault="00E50678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footnote>
  <w:footnote w:type="continuationSeparator" w:id="0">
    <w:p w:rsidR="00E50678" w:rsidRDefault="00E50678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A09" w:rsidRDefault="006E4A09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2336" behindDoc="1" locked="1" layoutInCell="1" allowOverlap="1">
          <wp:simplePos x="0" y="0"/>
          <wp:positionH relativeFrom="page">
            <wp:align>left</wp:align>
          </wp:positionH>
          <wp:positionV relativeFrom="page">
            <wp:posOffset>0</wp:posOffset>
          </wp:positionV>
          <wp:extent cx="895350" cy="1790700"/>
          <wp:effectExtent l="0" t="0" r="0" b="0"/>
          <wp:wrapNone/>
          <wp:docPr id="19" name="Bild 19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E2_Schnipse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179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1312" behindDoc="1" locked="1" layoutInCell="1" allowOverlap="1">
          <wp:simplePos x="0" y="0"/>
          <wp:positionH relativeFrom="page">
            <wp:posOffset>-21590</wp:posOffset>
          </wp:positionH>
          <wp:positionV relativeFrom="page">
            <wp:posOffset>8232140</wp:posOffset>
          </wp:positionV>
          <wp:extent cx="7567295" cy="2459355"/>
          <wp:effectExtent l="0" t="0" r="0" b="0"/>
          <wp:wrapNone/>
          <wp:docPr id="18" name="Bild 18" descr="E1+E2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E1+E2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7295" cy="2459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0" behindDoc="1" locked="1" layoutInCell="1" allowOverlap="1">
              <wp:simplePos x="0" y="0"/>
              <wp:positionH relativeFrom="page">
                <wp:posOffset>1270</wp:posOffset>
              </wp:positionH>
              <wp:positionV relativeFrom="page">
                <wp:posOffset>5346700</wp:posOffset>
              </wp:positionV>
              <wp:extent cx="360045" cy="0"/>
              <wp:effectExtent l="10795" t="12700" r="10160" b="6350"/>
              <wp:wrapNone/>
              <wp:docPr id="8" name="Lin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5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.1pt,421pt" to="28.4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A4F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2096" behindDoc="0" locked="0" layoutInCell="1" allowOverlap="1">
              <wp:simplePos x="0" y="0"/>
              <wp:positionH relativeFrom="page">
                <wp:posOffset>7092950</wp:posOffset>
              </wp:positionH>
              <wp:positionV relativeFrom="page">
                <wp:posOffset>1681480</wp:posOffset>
              </wp:positionV>
              <wp:extent cx="210820" cy="190500"/>
              <wp:effectExtent l="0" t="0" r="1905" b="4445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82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E4A09" w:rsidRPr="00916897" w:rsidRDefault="006E4A09" w:rsidP="001B383F">
                          <w:pPr>
                            <w:jc w:val="right"/>
                            <w:rPr>
                              <w:rFonts w:cs="Arial"/>
                            </w:rPr>
                          </w:pP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begin"/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>
                            <w:rPr>
                              <w:rStyle w:val="Seitenzahl"/>
                              <w:rFonts w:ascii="Arial" w:hAnsi="Arial" w:cs="Arial"/>
                            </w:rPr>
                            <w:instrText>PAGE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separate"/>
                          </w:r>
                          <w:r w:rsidR="00C945BB">
                            <w:rPr>
                              <w:rStyle w:val="Seitenzahl"/>
                              <w:rFonts w:ascii="Arial" w:hAnsi="Arial" w:cs="Arial"/>
                              <w:noProof/>
                            </w:rPr>
                            <w:t>2</w: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558.5pt;margin-top:132.4pt;width:16.6pt;height:15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" filled="f" stroked="f">
              <v:textbox inset="0,0,0,0">
                <w:txbxContent>
                  <w:p w:rsidR="006E4A09" w:rsidRPr="00916897" w:rsidRDefault="006E4A09" w:rsidP="001B383F">
                    <w:pPr>
                      <w:jc w:val="right"/>
                      <w:rPr>
                        <w:rFonts w:cs="Arial"/>
                      </w:rPr>
                    </w:pP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begin"/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>
                      <w:rPr>
                        <w:rStyle w:val="Seitenzahl"/>
                        <w:rFonts w:ascii="Arial" w:hAnsi="Arial" w:cs="Arial"/>
                      </w:rPr>
                      <w:instrText>PAGE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separate"/>
                    </w:r>
                    <w:r w:rsidR="00C945BB">
                      <w:rPr>
                        <w:rStyle w:val="Seitenzahl"/>
                        <w:rFonts w:ascii="Arial" w:hAnsi="Arial" w:cs="Arial"/>
                        <w:noProof/>
                      </w:rPr>
                      <w:t>2</w: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A09" w:rsidRDefault="006E4A09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column">
            <wp:posOffset>4777740</wp:posOffset>
          </wp:positionH>
          <wp:positionV relativeFrom="paragraph">
            <wp:posOffset>688975</wp:posOffset>
          </wp:positionV>
          <wp:extent cx="1497330" cy="657860"/>
          <wp:effectExtent l="0" t="0" r="7620" b="8890"/>
          <wp:wrapTight wrapText="bothSides">
            <wp:wrapPolygon edited="0">
              <wp:start x="0" y="0"/>
              <wp:lineTo x="0" y="21266"/>
              <wp:lineTo x="21435" y="21266"/>
              <wp:lineTo x="21435" y="0"/>
              <wp:lineTo x="0" y="0"/>
            </wp:wrapPolygon>
          </wp:wrapTight>
          <wp:docPr id="20" name="Bild 20" descr="IMTEK_Logo_Farbe_2107x9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IMTEK_Logo_Farbe_2107x92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7330" cy="657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0288" behindDoc="1" locked="1" layoutInCell="1" allowOverlap="1">
          <wp:simplePos x="0" y="0"/>
          <wp:positionH relativeFrom="page">
            <wp:posOffset>5003800</wp:posOffset>
          </wp:positionH>
          <wp:positionV relativeFrom="page">
            <wp:posOffset>8856980</wp:posOffset>
          </wp:positionV>
          <wp:extent cx="2552700" cy="1838325"/>
          <wp:effectExtent l="0" t="0" r="0" b="9525"/>
          <wp:wrapNone/>
          <wp:docPr id="17" name="Bild 17" descr="E2_cmyk_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E2_cmyk_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700" cy="1838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1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904875" cy="1809750"/>
          <wp:effectExtent l="0" t="0" r="9525" b="0"/>
          <wp:wrapNone/>
          <wp:docPr id="16" name="Bild 16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E2_Schnipse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180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7216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7560945</wp:posOffset>
              </wp:positionV>
              <wp:extent cx="360045" cy="0"/>
              <wp:effectExtent l="9525" t="7620" r="11430" b="11430"/>
              <wp:wrapNone/>
              <wp:docPr id="6" name="Lin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4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595.35pt" to="28.3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zEM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6192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360045" cy="0"/>
              <wp:effectExtent l="9525" t="8890" r="11430" b="10160"/>
              <wp:wrapNone/>
              <wp:docPr id="5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3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97.7pt" to="28.3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5168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5220970</wp:posOffset>
              </wp:positionV>
              <wp:extent cx="360045" cy="0"/>
              <wp:effectExtent l="9525" t="10795" r="11430" b="8255"/>
              <wp:wrapNone/>
              <wp:docPr id="4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2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11.1pt" to="28.35pt,4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q8b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4144" behindDoc="0" locked="1" layoutInCell="1" allowOverlap="1">
              <wp:simplePos x="0" y="0"/>
              <wp:positionH relativeFrom="page">
                <wp:posOffset>900430</wp:posOffset>
              </wp:positionH>
              <wp:positionV relativeFrom="page">
                <wp:posOffset>1671955</wp:posOffset>
              </wp:positionV>
              <wp:extent cx="3768090" cy="631825"/>
              <wp:effectExtent l="0" t="0" r="0" b="127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68090" cy="631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E4A09" w:rsidRPr="003139C0" w:rsidRDefault="006E4A09" w:rsidP="009E3E1A">
                          <w:pPr>
                            <w:pStyle w:val="AbsenderobenTimesNewRoman"/>
                            <w:jc w:val="left"/>
                            <w:rPr>
                              <w:lang w:val="fr-FR"/>
                            </w:rPr>
                          </w:pPr>
                          <w:r>
                            <w:rPr>
                              <w:lang w:val="fr-FR"/>
                            </w:rPr>
                            <w:t>Institut für Mikrosystemtechnik (IMTEK)</w:t>
                          </w:r>
                          <w:r>
                            <w:rPr>
                              <w:lang w:val="fr-FR"/>
                            </w:rPr>
                            <w:br/>
                            <w:t xml:space="preserve">Georges-Köhler-Allee 103 . </w:t>
                          </w:r>
                          <w:r>
                            <w:t>79110 Freiburg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style="position:absolute;left:0;text-align:left;margin-left:70.9pt;margin-top:131.65pt;width:296.7pt;height:49.7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" filled="f" stroked="f">
              <v:textbox inset="0,0,0,0">
                <w:txbxContent>
                  <w:p w:rsidR="006E4A09" w:rsidRPr="003139C0" w:rsidRDefault="006E4A09" w:rsidP="009E3E1A">
                    <w:pPr>
                      <w:pStyle w:val="AbsenderobenTimesNewRoman"/>
                      <w:jc w:val="left"/>
                      <w:rPr>
                        <w:lang w:val="fr-FR"/>
                      </w:rPr>
                    </w:pPr>
                    <w:r>
                      <w:rPr>
                        <w:lang w:val="fr-FR"/>
                      </w:rPr>
                      <w:t xml:space="preserve">Institut </w:t>
                    </w:r>
                    <w:proofErr w:type="spellStart"/>
                    <w:r>
                      <w:rPr>
                        <w:lang w:val="fr-FR"/>
                      </w:rPr>
                      <w:t>für</w:t>
                    </w:r>
                    <w:proofErr w:type="spellEnd"/>
                    <w:r>
                      <w:rPr>
                        <w:lang w:val="fr-FR"/>
                      </w:rPr>
                      <w:t xml:space="preserve"> </w:t>
                    </w:r>
                    <w:proofErr w:type="spellStart"/>
                    <w:r>
                      <w:rPr>
                        <w:lang w:val="fr-FR"/>
                      </w:rPr>
                      <w:t>Mikrosystemtechnik</w:t>
                    </w:r>
                    <w:proofErr w:type="spellEnd"/>
                    <w:r>
                      <w:rPr>
                        <w:lang w:val="fr-FR"/>
                      </w:rPr>
                      <w:t xml:space="preserve"> (IMTEK</w:t>
                    </w:r>
                    <w:proofErr w:type="gramStart"/>
                    <w:r>
                      <w:rPr>
                        <w:lang w:val="fr-FR"/>
                      </w:rPr>
                      <w:t>)</w:t>
                    </w:r>
                    <w:proofErr w:type="gramEnd"/>
                    <w:r>
                      <w:rPr>
                        <w:lang w:val="fr-FR"/>
                      </w:rPr>
                      <w:br/>
                      <w:t>Georges-Köhler-</w:t>
                    </w:r>
                    <w:proofErr w:type="spellStart"/>
                    <w:r>
                      <w:rPr>
                        <w:lang w:val="fr-FR"/>
                      </w:rPr>
                      <w:t>Allee</w:t>
                    </w:r>
                    <w:proofErr w:type="spellEnd"/>
                    <w:r>
                      <w:rPr>
                        <w:lang w:val="fr-FR"/>
                      </w:rPr>
                      <w:t xml:space="preserve"> 103 . </w:t>
                    </w:r>
                    <w:r>
                      <w:t>79110 Freiburg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3120" behindDoc="1" locked="1" layoutInCell="1" allowOverlap="1">
              <wp:simplePos x="0" y="0"/>
              <wp:positionH relativeFrom="page">
                <wp:posOffset>5681345</wp:posOffset>
              </wp:positionH>
              <wp:positionV relativeFrom="page">
                <wp:posOffset>2880360</wp:posOffset>
              </wp:positionV>
              <wp:extent cx="1478280" cy="3100070"/>
              <wp:effectExtent l="4445" t="3810" r="3175" b="127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8280" cy="3100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Institut für Mikrosystemtechnik (IMTEK)</w:t>
                          </w:r>
                        </w:p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</w:p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Albert-Ludwigs-Universität</w:t>
                          </w:r>
                        </w:p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Freiburg</w:t>
                          </w:r>
                        </w:p>
                        <w:p w:rsidR="006E4A09" w:rsidRDefault="006E4A09" w:rsidP="004369EF">
                          <w:pPr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:rsidR="006E4A09" w:rsidRPr="00EC4C1F" w:rsidRDefault="00EC4C1F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  <w:color w:val="FF0000"/>
                            </w:rPr>
                          </w:pPr>
                          <w:r w:rsidRPr="00EC4C1F">
                            <w:rPr>
                              <w:color w:val="FF0000"/>
                            </w:rPr>
                            <w:t>Nachname, Vorname</w:t>
                          </w:r>
                        </w:p>
                        <w:p w:rsidR="006E4A09" w:rsidRPr="00EC4C1F" w:rsidRDefault="00EC4C1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rPr>
                              <w:color w:val="FF0000"/>
                            </w:rPr>
                            <w:t>Funktion</w:t>
                          </w:r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</w:pP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>
                            <w:t xml:space="preserve">Georges-Köhler-Allee </w:t>
                          </w:r>
                          <w:r w:rsidR="00EC4C1F">
                            <w:rPr>
                              <w:color w:val="FF0000"/>
                            </w:rPr>
                            <w:t>XX</w:t>
                          </w:r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</w:pPr>
                          <w:r>
                            <w:t>79110 Freiburg</w:t>
                          </w:r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</w:pP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t>Tel. 0761/203-</w:t>
                          </w:r>
                          <w:r w:rsidR="00EC4C1F" w:rsidRPr="00EC4C1F">
                            <w:rPr>
                              <w:color w:val="FF0000"/>
                            </w:rPr>
                            <w:t>XXXXXX</w:t>
                          </w: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t>Fax 0761/203-</w:t>
                          </w:r>
                          <w:r w:rsidR="00EC4C1F" w:rsidRPr="00EC4C1F">
                            <w:rPr>
                              <w:color w:val="FF0000"/>
                            </w:rPr>
                            <w:t>XXXXX</w:t>
                          </w: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</w:pPr>
                        </w:p>
                        <w:p w:rsidR="006E4A09" w:rsidRPr="00EC4C1F" w:rsidRDefault="00E50678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  <w:hyperlink r:id="rId4" w:history="1">
                            <w:r w:rsidR="00EC4C1F" w:rsidRPr="0049380A">
                              <w:rPr>
                                <w:rStyle w:val="Hyperlink"/>
                              </w:rPr>
                              <w:t>XXXXXXX@imtek.uni-freiburg.de</w:t>
                            </w:r>
                          </w:hyperlink>
                        </w:p>
                        <w:p w:rsidR="006E4A09" w:rsidRDefault="00E50678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  <w:hyperlink r:id="rId5" w:history="1">
                            <w:r w:rsidR="006E4A09" w:rsidRPr="005D6F02">
                              <w:rPr>
                                <w:rStyle w:val="Hyperlink"/>
                              </w:rPr>
                              <w:t>www.imtek.de</w:t>
                            </w:r>
                          </w:hyperlink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>
                            <w:t>Freiburg</w:t>
                          </w:r>
                          <w:r w:rsidRPr="00EC4C1F">
                            <w:rPr>
                              <w:color w:val="FF0000"/>
                            </w:rPr>
                            <w:t xml:space="preserve">, </w:t>
                          </w:r>
                          <w:r w:rsidRPr="00EC4C1F">
                            <w:rPr>
                              <w:color w:val="FF0000"/>
                            </w:rPr>
                            <w:fldChar w:fldCharType="begin"/>
                          </w:r>
                          <w:r w:rsidRPr="00EC4C1F">
                            <w:rPr>
                              <w:color w:val="FF0000"/>
                            </w:rPr>
                            <w:instrText xml:space="preserve"> DATE \@ "d.M.yyyy" </w:instrText>
                          </w:r>
                          <w:r w:rsidRPr="00EC4C1F">
                            <w:rPr>
                              <w:color w:val="FF0000"/>
                            </w:rPr>
                            <w:fldChar w:fldCharType="separate"/>
                          </w:r>
                          <w:r w:rsidR="00C945BB">
                            <w:rPr>
                              <w:noProof/>
                              <w:color w:val="FF0000"/>
                            </w:rPr>
                            <w:t>12.6.2012</w:t>
                          </w:r>
                          <w:r w:rsidRPr="00EC4C1F">
                            <w:rPr>
                              <w:color w:val="FF0000"/>
                            </w:rPr>
                            <w:fldChar w:fldCharType="end"/>
                          </w:r>
                        </w:p>
                        <w:p w:rsidR="006E4A09" w:rsidRPr="004369EF" w:rsidRDefault="006E4A09" w:rsidP="004369E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8" type="#_x0000_t202" style="position:absolute;left:0;text-align:left;margin-left:447.35pt;margin-top:226.8pt;width:116.4pt;height:244.1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" filled="f" stroked="f">
              <v:textbox inset="0,0,0,0">
                <w:txbxContent>
                  <w:p w:rsidR="006E4A09" w:rsidRDefault="006E4A09" w:rsidP="004369EF">
                    <w:pPr>
                      <w:pStyle w:val="AbsenderrechtsTimesNewRoman"/>
                      <w:jc w:val="left"/>
                    </w:pPr>
                    <w:r>
                      <w:t>Institut für Mikrosystemtechnik (IMTEK)</w:t>
                    </w:r>
                  </w:p>
                  <w:p w:rsidR="006E4A09" w:rsidRDefault="006E4A09" w:rsidP="004369EF">
                    <w:pPr>
                      <w:pStyle w:val="AbsenderrechtsTimesNewRoman"/>
                      <w:jc w:val="left"/>
                    </w:pPr>
                  </w:p>
                  <w:p w:rsidR="006E4A09" w:rsidRDefault="006E4A09" w:rsidP="004369EF">
                    <w:pPr>
                      <w:pStyle w:val="AbsenderrechtsTimesNewRoman"/>
                      <w:jc w:val="left"/>
                    </w:pPr>
                    <w:r>
                      <w:t>Albert-Ludwigs-Universität</w:t>
                    </w:r>
                  </w:p>
                  <w:p w:rsidR="006E4A09" w:rsidRDefault="006E4A09" w:rsidP="004369EF">
                    <w:pPr>
                      <w:pStyle w:val="AbsenderrechtsTimesNewRoman"/>
                      <w:jc w:val="left"/>
                    </w:pPr>
                    <w:r>
                      <w:t>Freiburg</w:t>
                    </w:r>
                  </w:p>
                  <w:p w:rsidR="006E4A09" w:rsidRDefault="006E4A09" w:rsidP="004369EF">
                    <w:pPr>
                      <w:jc w:val="left"/>
                      <w:rPr>
                        <w:rFonts w:ascii="Times New Roman" w:hAnsi="Times New Roman"/>
                      </w:rPr>
                    </w:pPr>
                  </w:p>
                  <w:p w:rsidR="006E4A09" w:rsidRPr="00EC4C1F" w:rsidRDefault="00EC4C1F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  <w:color w:val="FF0000"/>
                      </w:rPr>
                    </w:pPr>
                    <w:r w:rsidRPr="00EC4C1F">
                      <w:rPr>
                        <w:color w:val="FF0000"/>
                      </w:rPr>
                      <w:t>Nachname, Vorname</w:t>
                    </w:r>
                  </w:p>
                  <w:p w:rsidR="006E4A09" w:rsidRPr="00EC4C1F" w:rsidRDefault="00EC4C1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rPr>
                        <w:color w:val="FF0000"/>
                      </w:rPr>
                      <w:t>Funktion</w:t>
                    </w:r>
                  </w:p>
                  <w:p w:rsidR="006E4A09" w:rsidRDefault="006E4A09" w:rsidP="004369EF">
                    <w:pPr>
                      <w:pStyle w:val="AbsenderrechtsArial"/>
                      <w:jc w:val="left"/>
                    </w:pP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>
                      <w:t xml:space="preserve">Georges-Köhler-Allee </w:t>
                    </w:r>
                    <w:r w:rsidR="00EC4C1F">
                      <w:rPr>
                        <w:color w:val="FF0000"/>
                      </w:rPr>
                      <w:t>XX</w:t>
                    </w:r>
                  </w:p>
                  <w:p w:rsidR="006E4A09" w:rsidRDefault="006E4A09" w:rsidP="004369EF">
                    <w:pPr>
                      <w:pStyle w:val="AbsenderrechtsArial"/>
                      <w:jc w:val="left"/>
                    </w:pPr>
                    <w:r>
                      <w:t>79110 Freiburg</w:t>
                    </w:r>
                  </w:p>
                  <w:p w:rsidR="006E4A09" w:rsidRDefault="006E4A09" w:rsidP="004369EF">
                    <w:pPr>
                      <w:pStyle w:val="AbsenderrechtsArial"/>
                      <w:jc w:val="left"/>
                    </w:pP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t>Tel. 0761/203-</w:t>
                    </w:r>
                    <w:r w:rsidR="00EC4C1F" w:rsidRPr="00EC4C1F">
                      <w:rPr>
                        <w:color w:val="FF0000"/>
                      </w:rPr>
                      <w:t>XXXXXX</w:t>
                    </w: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t>Fax 0761/203-</w:t>
                    </w:r>
                    <w:r w:rsidR="00EC4C1F" w:rsidRPr="00EC4C1F">
                      <w:rPr>
                        <w:color w:val="FF0000"/>
                      </w:rPr>
                      <w:t>XXXXX</w:t>
                    </w: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</w:pPr>
                  </w:p>
                  <w:p w:rsidR="006E4A09" w:rsidRPr="00EC4C1F" w:rsidRDefault="00E50678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  <w:hyperlink r:id="rId6" w:history="1">
                      <w:r w:rsidR="00EC4C1F" w:rsidRPr="0049380A">
                        <w:rPr>
                          <w:rStyle w:val="Hyperlink"/>
                        </w:rPr>
                        <w:t>XXXXXXX@imtek.uni-freiburg.de</w:t>
                      </w:r>
                    </w:hyperlink>
                  </w:p>
                  <w:p w:rsidR="006E4A09" w:rsidRDefault="00E50678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  <w:hyperlink r:id="rId7" w:history="1">
                      <w:r w:rsidR="006E4A09" w:rsidRPr="005D6F02">
                        <w:rPr>
                          <w:rStyle w:val="Hyperlink"/>
                        </w:rPr>
                        <w:t>www.imtek.de</w:t>
                      </w:r>
                    </w:hyperlink>
                  </w:p>
                  <w:p w:rsidR="006E4A09" w:rsidRDefault="006E4A09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>
                      <w:t>Freiburg</w:t>
                    </w:r>
                    <w:r w:rsidRPr="00EC4C1F">
                      <w:rPr>
                        <w:color w:val="FF0000"/>
                      </w:rPr>
                      <w:t xml:space="preserve">, </w:t>
                    </w:r>
                    <w:r w:rsidRPr="00EC4C1F">
                      <w:rPr>
                        <w:color w:val="FF0000"/>
                      </w:rPr>
                      <w:fldChar w:fldCharType="begin"/>
                    </w:r>
                    <w:r w:rsidRPr="00EC4C1F">
                      <w:rPr>
                        <w:color w:val="FF0000"/>
                      </w:rPr>
                      <w:instrText xml:space="preserve"> DATE \@ "d.M.yyyy" </w:instrText>
                    </w:r>
                    <w:r w:rsidRPr="00EC4C1F">
                      <w:rPr>
                        <w:color w:val="FF0000"/>
                      </w:rPr>
                      <w:fldChar w:fldCharType="separate"/>
                    </w:r>
                    <w:r w:rsidR="00C945BB">
                      <w:rPr>
                        <w:noProof/>
                        <w:color w:val="FF0000"/>
                      </w:rPr>
                      <w:t>12.6.2012</w:t>
                    </w:r>
                    <w:r w:rsidRPr="00EC4C1F">
                      <w:rPr>
                        <w:color w:val="FF0000"/>
                      </w:rPr>
                      <w:fldChar w:fldCharType="end"/>
                    </w:r>
                  </w:p>
                  <w:p w:rsidR="006E4A09" w:rsidRPr="004369EF" w:rsidRDefault="006E4A09" w:rsidP="004369EF"/>
                </w:txbxContent>
              </v:textbox>
              <w10:wrap type="tight"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C56A0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976A652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EAF449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7A2FC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15684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C1A73C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800E7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59849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0DE7F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91C1C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920D1F"/>
    <w:multiLevelType w:val="multilevel"/>
    <w:tmpl w:val="048E27DA"/>
    <w:lvl w:ilvl="0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Courier New" w:hAnsi="Courier New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5167535"/>
    <w:multiLevelType w:val="hybridMultilevel"/>
    <w:tmpl w:val="740A0C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9AB3081"/>
    <w:multiLevelType w:val="hybridMultilevel"/>
    <w:tmpl w:val="158CE7A6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02D61A9"/>
    <w:multiLevelType w:val="hybridMultilevel"/>
    <w:tmpl w:val="1DC098BA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5C5645F"/>
    <w:multiLevelType w:val="hybridMultilevel"/>
    <w:tmpl w:val="B55ADE1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2"/>
  </w:num>
  <w:num w:numId="13">
    <w:abstractNumId w:val="13"/>
  </w:num>
  <w:num w:numId="14">
    <w:abstractNumId w:val="1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6"/>
  <w:drawingGridVerticalSpacing w:val="6"/>
  <w:displayHorizontalDrawingGridEvery w:val="25"/>
  <w:displayVerticalDrawingGridEvery w:val="25"/>
  <w:doNotUseMarginsForDrawingGridOrigin/>
  <w:drawingGridHorizontalOrigin w:val="1418"/>
  <w:drawingGridVerticalOrigin w:val="550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9EF"/>
    <w:rsid w:val="00053613"/>
    <w:rsid w:val="000564E9"/>
    <w:rsid w:val="00064F04"/>
    <w:rsid w:val="00077718"/>
    <w:rsid w:val="000862F1"/>
    <w:rsid w:val="00091398"/>
    <w:rsid w:val="000A4389"/>
    <w:rsid w:val="000B085D"/>
    <w:rsid w:val="000C69B2"/>
    <w:rsid w:val="000F64B5"/>
    <w:rsid w:val="00102CBF"/>
    <w:rsid w:val="00114574"/>
    <w:rsid w:val="00157294"/>
    <w:rsid w:val="0017060E"/>
    <w:rsid w:val="00187701"/>
    <w:rsid w:val="001A0CF3"/>
    <w:rsid w:val="001B383F"/>
    <w:rsid w:val="001C3EBF"/>
    <w:rsid w:val="001C4845"/>
    <w:rsid w:val="0023636D"/>
    <w:rsid w:val="0025497D"/>
    <w:rsid w:val="002B1A66"/>
    <w:rsid w:val="002F7D52"/>
    <w:rsid w:val="003139C0"/>
    <w:rsid w:val="00325F55"/>
    <w:rsid w:val="00374021"/>
    <w:rsid w:val="003A3FA8"/>
    <w:rsid w:val="004369EF"/>
    <w:rsid w:val="0045263F"/>
    <w:rsid w:val="00471051"/>
    <w:rsid w:val="00480106"/>
    <w:rsid w:val="00480BB9"/>
    <w:rsid w:val="00484A75"/>
    <w:rsid w:val="004C2120"/>
    <w:rsid w:val="004C7811"/>
    <w:rsid w:val="004E2D24"/>
    <w:rsid w:val="0053185B"/>
    <w:rsid w:val="00563DEF"/>
    <w:rsid w:val="0059664E"/>
    <w:rsid w:val="005B69A4"/>
    <w:rsid w:val="005D4E10"/>
    <w:rsid w:val="005D646E"/>
    <w:rsid w:val="005D7D81"/>
    <w:rsid w:val="005F06E6"/>
    <w:rsid w:val="00601257"/>
    <w:rsid w:val="0062509F"/>
    <w:rsid w:val="00636A60"/>
    <w:rsid w:val="00693E1B"/>
    <w:rsid w:val="006B1739"/>
    <w:rsid w:val="006C4A36"/>
    <w:rsid w:val="006D6DF0"/>
    <w:rsid w:val="006E4A09"/>
    <w:rsid w:val="00724D8C"/>
    <w:rsid w:val="00736AAD"/>
    <w:rsid w:val="00740173"/>
    <w:rsid w:val="00745555"/>
    <w:rsid w:val="00784777"/>
    <w:rsid w:val="007A6FE9"/>
    <w:rsid w:val="007E02C5"/>
    <w:rsid w:val="00816149"/>
    <w:rsid w:val="00836B71"/>
    <w:rsid w:val="00854885"/>
    <w:rsid w:val="008765E1"/>
    <w:rsid w:val="008D162A"/>
    <w:rsid w:val="0090400C"/>
    <w:rsid w:val="009A62E3"/>
    <w:rsid w:val="009B528C"/>
    <w:rsid w:val="009E3E1A"/>
    <w:rsid w:val="009E50E7"/>
    <w:rsid w:val="009F7AFC"/>
    <w:rsid w:val="00A201AF"/>
    <w:rsid w:val="00A410AB"/>
    <w:rsid w:val="00A50255"/>
    <w:rsid w:val="00A82822"/>
    <w:rsid w:val="00A92CB8"/>
    <w:rsid w:val="00AA528A"/>
    <w:rsid w:val="00AA698D"/>
    <w:rsid w:val="00AC15D2"/>
    <w:rsid w:val="00AC5DDB"/>
    <w:rsid w:val="00AE786D"/>
    <w:rsid w:val="00B465DF"/>
    <w:rsid w:val="00B5616F"/>
    <w:rsid w:val="00B70F4C"/>
    <w:rsid w:val="00C85484"/>
    <w:rsid w:val="00C945BB"/>
    <w:rsid w:val="00CB3662"/>
    <w:rsid w:val="00CC6E0B"/>
    <w:rsid w:val="00CD0E10"/>
    <w:rsid w:val="00D27557"/>
    <w:rsid w:val="00D3487F"/>
    <w:rsid w:val="00D75C8C"/>
    <w:rsid w:val="00D802BA"/>
    <w:rsid w:val="00D82DB0"/>
    <w:rsid w:val="00DD15FF"/>
    <w:rsid w:val="00DD4F3B"/>
    <w:rsid w:val="00DD713E"/>
    <w:rsid w:val="00DE652D"/>
    <w:rsid w:val="00E50678"/>
    <w:rsid w:val="00E51890"/>
    <w:rsid w:val="00E51C24"/>
    <w:rsid w:val="00E52150"/>
    <w:rsid w:val="00E61BD9"/>
    <w:rsid w:val="00EC4C1F"/>
    <w:rsid w:val="00F157C9"/>
    <w:rsid w:val="00F50066"/>
    <w:rsid w:val="00F8776A"/>
    <w:rsid w:val="00FC01C1"/>
    <w:rsid w:val="00FF07E3"/>
    <w:rsid w:val="00FF2CED"/>
    <w:rsid w:val="00FF3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D646E"/>
    <w:pPr>
      <w:spacing w:line="240" w:lineRule="exact"/>
      <w:jc w:val="both"/>
    </w:pPr>
    <w:rPr>
      <w:rFonts w:ascii="Arial" w:hAnsi="Arial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AA698D"/>
    <w:pPr>
      <w:keepNext/>
      <w:spacing w:before="1200" w:after="500"/>
      <w:contextualSpacing/>
      <w:outlineLvl w:val="0"/>
    </w:pPr>
    <w:rPr>
      <w:rFonts w:ascii="Times New Roman" w:hAnsi="Times New Roman" w:cs="Arial"/>
      <w:bCs/>
      <w:kern w:val="32"/>
      <w:sz w:val="26"/>
      <w:szCs w:val="32"/>
    </w:rPr>
  </w:style>
  <w:style w:type="paragraph" w:styleId="berschrift2">
    <w:name w:val="heading 2"/>
    <w:basedOn w:val="Standard"/>
    <w:next w:val="Standard"/>
    <w:qFormat/>
    <w:rsid w:val="00AA698D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AA698D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mpfnger">
    <w:name w:val="Empfänger"/>
    <w:basedOn w:val="Standard"/>
    <w:rsid w:val="00053613"/>
    <w:pPr>
      <w:spacing w:before="600" w:line="280" w:lineRule="exact"/>
      <w:ind w:right="2835"/>
      <w:contextualSpacing/>
      <w:jc w:val="left"/>
    </w:pPr>
  </w:style>
  <w:style w:type="paragraph" w:customStyle="1" w:styleId="AbsenderobenTimesNewRoman">
    <w:name w:val="Absender_oben_Times_New_Roman"/>
    <w:basedOn w:val="Standard"/>
    <w:rsid w:val="00A72DEB"/>
    <w:rPr>
      <w:rFonts w:ascii="Times New Roman" w:hAnsi="Times New Roman"/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styleId="Hyperlink">
    <w:name w:val="Hyperlink"/>
    <w:rsid w:val="008765E1"/>
    <w:rPr>
      <w:color w:val="000000"/>
      <w:u w:val="none"/>
    </w:rPr>
  </w:style>
  <w:style w:type="paragraph" w:customStyle="1" w:styleId="AbsenderrechtsTimesNewRoman">
    <w:name w:val="Absender rechts TimesNewRoman"/>
    <w:basedOn w:val="Standard"/>
    <w:rsid w:val="00A72DEB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A72DEB"/>
    <w:pPr>
      <w:spacing w:line="200" w:lineRule="exact"/>
    </w:pPr>
    <w:rPr>
      <w:sz w:val="15"/>
    </w:rPr>
  </w:style>
  <w:style w:type="character" w:customStyle="1" w:styleId="KopfzeileZchn">
    <w:name w:val="Kopfzeile Zchn"/>
    <w:link w:val="Kopfzeile"/>
    <w:uiPriority w:val="99"/>
    <w:rsid w:val="00916897"/>
    <w:rPr>
      <w:rFonts w:ascii="Arial" w:hAnsi="Arial"/>
      <w:sz w:val="18"/>
      <w:szCs w:val="24"/>
      <w:lang w:eastAsia="en-US"/>
    </w:rPr>
  </w:style>
  <w:style w:type="character" w:styleId="Seitenzahl">
    <w:name w:val="page number"/>
    <w:rsid w:val="00A72DEB"/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916897"/>
    <w:rPr>
      <w:rFonts w:ascii="Arial" w:hAnsi="Arial"/>
      <w:sz w:val="18"/>
      <w:szCs w:val="24"/>
      <w:lang w:eastAsia="en-US"/>
    </w:rPr>
  </w:style>
  <w:style w:type="paragraph" w:customStyle="1" w:styleId="Betreffzeile">
    <w:name w:val="Betreffzeile"/>
    <w:basedOn w:val="berschrift1"/>
    <w:rsid w:val="000F64B5"/>
    <w:pPr>
      <w:spacing w:line="320" w:lineRule="exact"/>
      <w:jc w:val="left"/>
    </w:pPr>
    <w:rPr>
      <w:rFonts w:cs="Times New Roman"/>
      <w:bCs w:val="0"/>
      <w:szCs w:val="20"/>
    </w:rPr>
  </w:style>
  <w:style w:type="paragraph" w:styleId="Sprechblasentext">
    <w:name w:val="Balloon Text"/>
    <w:basedOn w:val="Standard"/>
    <w:link w:val="SprechblasentextZchn"/>
    <w:rsid w:val="001877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87701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471051"/>
    <w:rPr>
      <w:color w:val="808080"/>
    </w:rPr>
  </w:style>
  <w:style w:type="paragraph" w:styleId="Listenabsatz">
    <w:name w:val="List Paragraph"/>
    <w:basedOn w:val="Standard"/>
    <w:uiPriority w:val="34"/>
    <w:qFormat/>
    <w:rsid w:val="00DD71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D646E"/>
    <w:pPr>
      <w:spacing w:line="240" w:lineRule="exact"/>
      <w:jc w:val="both"/>
    </w:pPr>
    <w:rPr>
      <w:rFonts w:ascii="Arial" w:hAnsi="Arial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AA698D"/>
    <w:pPr>
      <w:keepNext/>
      <w:spacing w:before="1200" w:after="500"/>
      <w:contextualSpacing/>
      <w:outlineLvl w:val="0"/>
    </w:pPr>
    <w:rPr>
      <w:rFonts w:ascii="Times New Roman" w:hAnsi="Times New Roman" w:cs="Arial"/>
      <w:bCs/>
      <w:kern w:val="32"/>
      <w:sz w:val="26"/>
      <w:szCs w:val="32"/>
    </w:rPr>
  </w:style>
  <w:style w:type="paragraph" w:styleId="berschrift2">
    <w:name w:val="heading 2"/>
    <w:basedOn w:val="Standard"/>
    <w:next w:val="Standard"/>
    <w:qFormat/>
    <w:rsid w:val="00AA698D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AA698D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mpfnger">
    <w:name w:val="Empfänger"/>
    <w:basedOn w:val="Standard"/>
    <w:rsid w:val="00053613"/>
    <w:pPr>
      <w:spacing w:before="600" w:line="280" w:lineRule="exact"/>
      <w:ind w:right="2835"/>
      <w:contextualSpacing/>
      <w:jc w:val="left"/>
    </w:pPr>
  </w:style>
  <w:style w:type="paragraph" w:customStyle="1" w:styleId="AbsenderobenTimesNewRoman">
    <w:name w:val="Absender_oben_Times_New_Roman"/>
    <w:basedOn w:val="Standard"/>
    <w:rsid w:val="00A72DEB"/>
    <w:rPr>
      <w:rFonts w:ascii="Times New Roman" w:hAnsi="Times New Roman"/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styleId="Hyperlink">
    <w:name w:val="Hyperlink"/>
    <w:rsid w:val="008765E1"/>
    <w:rPr>
      <w:color w:val="000000"/>
      <w:u w:val="none"/>
    </w:rPr>
  </w:style>
  <w:style w:type="paragraph" w:customStyle="1" w:styleId="AbsenderrechtsTimesNewRoman">
    <w:name w:val="Absender rechts TimesNewRoman"/>
    <w:basedOn w:val="Standard"/>
    <w:rsid w:val="00A72DEB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A72DEB"/>
    <w:pPr>
      <w:spacing w:line="200" w:lineRule="exact"/>
    </w:pPr>
    <w:rPr>
      <w:sz w:val="15"/>
    </w:rPr>
  </w:style>
  <w:style w:type="character" w:customStyle="1" w:styleId="KopfzeileZchn">
    <w:name w:val="Kopfzeile Zchn"/>
    <w:link w:val="Kopfzeile"/>
    <w:uiPriority w:val="99"/>
    <w:rsid w:val="00916897"/>
    <w:rPr>
      <w:rFonts w:ascii="Arial" w:hAnsi="Arial"/>
      <w:sz w:val="18"/>
      <w:szCs w:val="24"/>
      <w:lang w:eastAsia="en-US"/>
    </w:rPr>
  </w:style>
  <w:style w:type="character" w:styleId="Seitenzahl">
    <w:name w:val="page number"/>
    <w:rsid w:val="00A72DEB"/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916897"/>
    <w:rPr>
      <w:rFonts w:ascii="Arial" w:hAnsi="Arial"/>
      <w:sz w:val="18"/>
      <w:szCs w:val="24"/>
      <w:lang w:eastAsia="en-US"/>
    </w:rPr>
  </w:style>
  <w:style w:type="paragraph" w:customStyle="1" w:styleId="Betreffzeile">
    <w:name w:val="Betreffzeile"/>
    <w:basedOn w:val="berschrift1"/>
    <w:rsid w:val="000F64B5"/>
    <w:pPr>
      <w:spacing w:line="320" w:lineRule="exact"/>
      <w:jc w:val="left"/>
    </w:pPr>
    <w:rPr>
      <w:rFonts w:cs="Times New Roman"/>
      <w:bCs w:val="0"/>
      <w:szCs w:val="20"/>
    </w:rPr>
  </w:style>
  <w:style w:type="paragraph" w:styleId="Sprechblasentext">
    <w:name w:val="Balloon Text"/>
    <w:basedOn w:val="Standard"/>
    <w:link w:val="SprechblasentextZchn"/>
    <w:rsid w:val="001877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87701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471051"/>
    <w:rPr>
      <w:color w:val="808080"/>
    </w:rPr>
  </w:style>
  <w:style w:type="paragraph" w:styleId="Listenabsatz">
    <w:name w:val="List Paragraph"/>
    <w:basedOn w:val="Standard"/>
    <w:uiPriority w:val="34"/>
    <w:qFormat/>
    <w:rsid w:val="00DD71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emf"/><Relationship Id="rId7" Type="http://schemas.openxmlformats.org/officeDocument/2006/relationships/hyperlink" Target="http://www.imtek.de" TargetMode="External"/><Relationship Id="rId2" Type="http://schemas.openxmlformats.org/officeDocument/2006/relationships/image" Target="media/image4.emf"/><Relationship Id="rId1" Type="http://schemas.openxmlformats.org/officeDocument/2006/relationships/image" Target="media/image3.png"/><Relationship Id="rId6" Type="http://schemas.openxmlformats.org/officeDocument/2006/relationships/hyperlink" Target="mailto:XXXXXXX@imtek.uni-freiburg.de" TargetMode="External"/><Relationship Id="rId5" Type="http://schemas.openxmlformats.org/officeDocument/2006/relationships/hyperlink" Target="http://www.imtek.de" TargetMode="External"/><Relationship Id="rId4" Type="http://schemas.openxmlformats.org/officeDocument/2006/relationships/hyperlink" Target="mailto:XXXXXXX@imtek.uni-freiburg.d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~1\kg300\LOKALE~1\Temp\Uni_Briefbogen_E2_A4_RGB_Word2002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5FFDDC6A8D241F6B93BD7A1A63470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2E6ADD-3410-4095-A49C-AEE846E38E07}"/>
      </w:docPartPr>
      <w:docPartBody>
        <w:p w:rsidR="00572C38" w:rsidRDefault="00572C38" w:rsidP="00572C38">
          <w:pPr>
            <w:pStyle w:val="65FFDDC6A8D241F6B93BD7A1A6347024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07A616E8195495E9D8C33081195F8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D76965-BE54-4262-A003-AA84293B794C}"/>
      </w:docPartPr>
      <w:docPartBody>
        <w:p w:rsidR="00572C38" w:rsidRDefault="00572C38" w:rsidP="00572C38">
          <w:pPr>
            <w:pStyle w:val="F07A616E8195495E9D8C33081195F8C6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8393082EB134AFF91D2614B61BD3F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FC92752-05C9-4098-B27B-C9C1ED4340BF}"/>
      </w:docPartPr>
      <w:docPartBody>
        <w:p w:rsidR="00572C38" w:rsidRDefault="00572C38" w:rsidP="00572C38">
          <w:pPr>
            <w:pStyle w:val="98393082EB134AFF91D2614B61BD3F95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9A5944CC44F40609CBC058DABB2C6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08FCF0-51A0-4D31-BB48-F59B2282A742}"/>
      </w:docPartPr>
      <w:docPartBody>
        <w:p w:rsidR="008439BC" w:rsidRDefault="00214F36" w:rsidP="00214F36">
          <w:pPr>
            <w:pStyle w:val="99A5944CC44F40609CBC058DABB2C6BE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67E455ECD8341E99A11E02BD89131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3F091C-F5C4-4D81-80DD-843921C9FC61}"/>
      </w:docPartPr>
      <w:docPartBody>
        <w:p w:rsidR="008439BC" w:rsidRDefault="00214F36" w:rsidP="00214F36">
          <w:pPr>
            <w:pStyle w:val="A67E455ECD8341E99A11E02BD89131C5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6B9046874F446F2ABA3BF7C1686C2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EDF689-F628-43A0-AD89-7B5A239BBEAD}"/>
      </w:docPartPr>
      <w:docPartBody>
        <w:p w:rsidR="008439BC" w:rsidRDefault="00214F36" w:rsidP="00214F36">
          <w:pPr>
            <w:pStyle w:val="06B9046874F446F2ABA3BF7C1686C2BC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694986186D24AC991804461245D44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D0B47B-3AB1-490C-9D6C-5D1AC79DB759}"/>
      </w:docPartPr>
      <w:docPartBody>
        <w:p w:rsidR="008439BC" w:rsidRDefault="00214F36" w:rsidP="00214F36">
          <w:pPr>
            <w:pStyle w:val="D694986186D24AC991804461245D44EE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9FF28FC53E54E05A861B2A63A9FA19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D40EB59-A795-4B9B-ABF4-A5792ADB14F7}"/>
      </w:docPartPr>
      <w:docPartBody>
        <w:p w:rsidR="008439BC" w:rsidRDefault="00214F36" w:rsidP="00214F36">
          <w:pPr>
            <w:pStyle w:val="E9FF28FC53E54E05A861B2A63A9FA192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C38"/>
    <w:rsid w:val="00214F36"/>
    <w:rsid w:val="00572C38"/>
    <w:rsid w:val="007632BC"/>
    <w:rsid w:val="008439BC"/>
    <w:rsid w:val="00B16445"/>
    <w:rsid w:val="00C63C53"/>
    <w:rsid w:val="00EF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14F36"/>
    <w:rPr>
      <w:color w:val="808080"/>
    </w:rPr>
  </w:style>
  <w:style w:type="paragraph" w:customStyle="1" w:styleId="65FFDDC6A8D241F6B93BD7A1A6347024">
    <w:name w:val="65FFDDC6A8D241F6B93BD7A1A6347024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07A616E8195495E9D8C33081195F8C6">
    <w:name w:val="F07A616E8195495E9D8C33081195F8C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8393082EB134AFF91D2614B61BD3F95">
    <w:name w:val="98393082EB134AFF91D2614B61BD3F95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8D1C9B31E6540159DE857CFA627204E">
    <w:name w:val="F8D1C9B31E6540159DE857CFA627204E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E15DD2055DD44548B0FBA8BCCED8A91">
    <w:name w:val="BE15DD2055DD44548B0FBA8BCCED8A9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24F4E0853204B45BCE27C71A567B821">
    <w:name w:val="624F4E0853204B45BCE27C71A567B82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4204E6F1C584DD28733E1385E1977D6">
    <w:name w:val="E4204E6F1C584DD28733E1385E1977D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DD8741556F240CB9D8191044E1F428B">
    <w:name w:val="9DD8741556F240CB9D8191044E1F428B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93621A860E9495C87C510D909D40943">
    <w:name w:val="693621A860E9495C87C510D909D40943"/>
    <w:rsid w:val="00572C38"/>
  </w:style>
  <w:style w:type="paragraph" w:customStyle="1" w:styleId="58178BA172B54710991003FF313A3203">
    <w:name w:val="58178BA172B54710991003FF313A3203"/>
    <w:rsid w:val="00572C38"/>
  </w:style>
  <w:style w:type="paragraph" w:customStyle="1" w:styleId="F0401F216B3B41D0B4E63E77A1A0E98C">
    <w:name w:val="F0401F216B3B41D0B4E63E77A1A0E98C"/>
    <w:rsid w:val="00572C38"/>
  </w:style>
  <w:style w:type="paragraph" w:customStyle="1" w:styleId="1A25E4306026480B8DB2440D7CC02691">
    <w:name w:val="1A25E4306026480B8DB2440D7CC02691"/>
    <w:rsid w:val="00572C38"/>
  </w:style>
  <w:style w:type="paragraph" w:customStyle="1" w:styleId="71CFEF3DAB4C4C0D9755AF85E9E05D70">
    <w:name w:val="71CFEF3DAB4C4C0D9755AF85E9E05D70"/>
    <w:rsid w:val="00572C38"/>
  </w:style>
  <w:style w:type="paragraph" w:customStyle="1" w:styleId="DF06E765F76249BBA324C7B5EFAE8DAA">
    <w:name w:val="DF06E765F76249BBA324C7B5EFAE8DAA"/>
    <w:rsid w:val="00572C38"/>
  </w:style>
  <w:style w:type="paragraph" w:customStyle="1" w:styleId="34A3F43D7D6F4E1AB479F4F82DA570EB">
    <w:name w:val="34A3F43D7D6F4E1AB479F4F82DA570EB"/>
    <w:rsid w:val="00572C38"/>
  </w:style>
  <w:style w:type="paragraph" w:customStyle="1" w:styleId="E46630913DDD4459B03850ADDC0BE866">
    <w:name w:val="E46630913DDD4459B03850ADDC0BE866"/>
    <w:rsid w:val="00572C38"/>
  </w:style>
  <w:style w:type="paragraph" w:customStyle="1" w:styleId="E6717BEE71FF417BB836023DA2D92B4E">
    <w:name w:val="E6717BEE71FF417BB836023DA2D92B4E"/>
    <w:rsid w:val="00572C38"/>
  </w:style>
  <w:style w:type="paragraph" w:customStyle="1" w:styleId="F379222ED03647C9A8B32407DA6E3DB1">
    <w:name w:val="F379222ED03647C9A8B32407DA6E3DB1"/>
    <w:rsid w:val="00572C38"/>
  </w:style>
  <w:style w:type="paragraph" w:customStyle="1" w:styleId="BEA078CE54D7443EAF411C0B1BAE8CC3">
    <w:name w:val="BEA078CE54D7443EAF411C0B1BAE8CC3"/>
    <w:rsid w:val="00572C38"/>
  </w:style>
  <w:style w:type="paragraph" w:customStyle="1" w:styleId="99A5944CC44F40609CBC058DABB2C6BE">
    <w:name w:val="99A5944CC44F40609CBC058DABB2C6BE"/>
    <w:rsid w:val="00214F36"/>
  </w:style>
  <w:style w:type="paragraph" w:customStyle="1" w:styleId="A67E455ECD8341E99A11E02BD89131C5">
    <w:name w:val="A67E455ECD8341E99A11E02BD89131C5"/>
    <w:rsid w:val="00214F36"/>
  </w:style>
  <w:style w:type="paragraph" w:customStyle="1" w:styleId="06B9046874F446F2ABA3BF7C1686C2BC">
    <w:name w:val="06B9046874F446F2ABA3BF7C1686C2BC"/>
    <w:rsid w:val="00214F36"/>
  </w:style>
  <w:style w:type="paragraph" w:customStyle="1" w:styleId="D694986186D24AC991804461245D44EE">
    <w:name w:val="D694986186D24AC991804461245D44EE"/>
    <w:rsid w:val="00214F36"/>
  </w:style>
  <w:style w:type="paragraph" w:customStyle="1" w:styleId="E9FF28FC53E54E05A861B2A63A9FA192">
    <w:name w:val="E9FF28FC53E54E05A861B2A63A9FA192"/>
    <w:rsid w:val="00214F36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14F36"/>
    <w:rPr>
      <w:color w:val="808080"/>
    </w:rPr>
  </w:style>
  <w:style w:type="paragraph" w:customStyle="1" w:styleId="65FFDDC6A8D241F6B93BD7A1A6347024">
    <w:name w:val="65FFDDC6A8D241F6B93BD7A1A6347024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07A616E8195495E9D8C33081195F8C6">
    <w:name w:val="F07A616E8195495E9D8C33081195F8C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8393082EB134AFF91D2614B61BD3F95">
    <w:name w:val="98393082EB134AFF91D2614B61BD3F95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8D1C9B31E6540159DE857CFA627204E">
    <w:name w:val="F8D1C9B31E6540159DE857CFA627204E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E15DD2055DD44548B0FBA8BCCED8A91">
    <w:name w:val="BE15DD2055DD44548B0FBA8BCCED8A9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24F4E0853204B45BCE27C71A567B821">
    <w:name w:val="624F4E0853204B45BCE27C71A567B82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4204E6F1C584DD28733E1385E1977D6">
    <w:name w:val="E4204E6F1C584DD28733E1385E1977D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DD8741556F240CB9D8191044E1F428B">
    <w:name w:val="9DD8741556F240CB9D8191044E1F428B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93621A860E9495C87C510D909D40943">
    <w:name w:val="693621A860E9495C87C510D909D40943"/>
    <w:rsid w:val="00572C38"/>
  </w:style>
  <w:style w:type="paragraph" w:customStyle="1" w:styleId="58178BA172B54710991003FF313A3203">
    <w:name w:val="58178BA172B54710991003FF313A3203"/>
    <w:rsid w:val="00572C38"/>
  </w:style>
  <w:style w:type="paragraph" w:customStyle="1" w:styleId="F0401F216B3B41D0B4E63E77A1A0E98C">
    <w:name w:val="F0401F216B3B41D0B4E63E77A1A0E98C"/>
    <w:rsid w:val="00572C38"/>
  </w:style>
  <w:style w:type="paragraph" w:customStyle="1" w:styleId="1A25E4306026480B8DB2440D7CC02691">
    <w:name w:val="1A25E4306026480B8DB2440D7CC02691"/>
    <w:rsid w:val="00572C38"/>
  </w:style>
  <w:style w:type="paragraph" w:customStyle="1" w:styleId="71CFEF3DAB4C4C0D9755AF85E9E05D70">
    <w:name w:val="71CFEF3DAB4C4C0D9755AF85E9E05D70"/>
    <w:rsid w:val="00572C38"/>
  </w:style>
  <w:style w:type="paragraph" w:customStyle="1" w:styleId="DF06E765F76249BBA324C7B5EFAE8DAA">
    <w:name w:val="DF06E765F76249BBA324C7B5EFAE8DAA"/>
    <w:rsid w:val="00572C38"/>
  </w:style>
  <w:style w:type="paragraph" w:customStyle="1" w:styleId="34A3F43D7D6F4E1AB479F4F82DA570EB">
    <w:name w:val="34A3F43D7D6F4E1AB479F4F82DA570EB"/>
    <w:rsid w:val="00572C38"/>
  </w:style>
  <w:style w:type="paragraph" w:customStyle="1" w:styleId="E46630913DDD4459B03850ADDC0BE866">
    <w:name w:val="E46630913DDD4459B03850ADDC0BE866"/>
    <w:rsid w:val="00572C38"/>
  </w:style>
  <w:style w:type="paragraph" w:customStyle="1" w:styleId="E6717BEE71FF417BB836023DA2D92B4E">
    <w:name w:val="E6717BEE71FF417BB836023DA2D92B4E"/>
    <w:rsid w:val="00572C38"/>
  </w:style>
  <w:style w:type="paragraph" w:customStyle="1" w:styleId="F379222ED03647C9A8B32407DA6E3DB1">
    <w:name w:val="F379222ED03647C9A8B32407DA6E3DB1"/>
    <w:rsid w:val="00572C38"/>
  </w:style>
  <w:style w:type="paragraph" w:customStyle="1" w:styleId="BEA078CE54D7443EAF411C0B1BAE8CC3">
    <w:name w:val="BEA078CE54D7443EAF411C0B1BAE8CC3"/>
    <w:rsid w:val="00572C38"/>
  </w:style>
  <w:style w:type="paragraph" w:customStyle="1" w:styleId="99A5944CC44F40609CBC058DABB2C6BE">
    <w:name w:val="99A5944CC44F40609CBC058DABB2C6BE"/>
    <w:rsid w:val="00214F36"/>
  </w:style>
  <w:style w:type="paragraph" w:customStyle="1" w:styleId="A67E455ECD8341E99A11E02BD89131C5">
    <w:name w:val="A67E455ECD8341E99A11E02BD89131C5"/>
    <w:rsid w:val="00214F36"/>
  </w:style>
  <w:style w:type="paragraph" w:customStyle="1" w:styleId="06B9046874F446F2ABA3BF7C1686C2BC">
    <w:name w:val="06B9046874F446F2ABA3BF7C1686C2BC"/>
    <w:rsid w:val="00214F36"/>
  </w:style>
  <w:style w:type="paragraph" w:customStyle="1" w:styleId="D694986186D24AC991804461245D44EE">
    <w:name w:val="D694986186D24AC991804461245D44EE"/>
    <w:rsid w:val="00214F36"/>
  </w:style>
  <w:style w:type="paragraph" w:customStyle="1" w:styleId="E9FF28FC53E54E05A861B2A63A9FA192">
    <w:name w:val="E9FF28FC53E54E05A861B2A63A9FA192"/>
    <w:rsid w:val="00214F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Uni_Briefbogen_E2_A4_RGB_Word2002.dot</Template>
  <TotalTime>0</TotalTime>
  <Pages>2</Pages>
  <Words>313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Adressfeld</vt:lpstr>
    </vt:vector>
  </TitlesOfParts>
  <Company>Quint</Company>
  <LinksUpToDate>false</LinksUpToDate>
  <CharactersWithSpaces>2287</CharactersWithSpaces>
  <SharedDoc>false</SharedDoc>
  <HLinks>
    <vt:vector size="12" baseType="variant">
      <vt:variant>
        <vt:i4>1441811</vt:i4>
      </vt:variant>
      <vt:variant>
        <vt:i4>6</vt:i4>
      </vt:variant>
      <vt:variant>
        <vt:i4>0</vt:i4>
      </vt:variant>
      <vt:variant>
        <vt:i4>5</vt:i4>
      </vt:variant>
      <vt:variant>
        <vt:lpwstr>http://www.imtek.de/</vt:lpwstr>
      </vt:variant>
      <vt:variant>
        <vt:lpwstr/>
      </vt:variant>
      <vt:variant>
        <vt:i4>5242980</vt:i4>
      </vt:variant>
      <vt:variant>
        <vt:i4>3</vt:i4>
      </vt:variant>
      <vt:variant>
        <vt:i4>0</vt:i4>
      </vt:variant>
      <vt:variant>
        <vt:i4>5</vt:i4>
      </vt:variant>
      <vt:variant>
        <vt:lpwstr>mailto:groetzinger@imtek.uni-freiburg.de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Adressfeld</dc:title>
  <dc:creator>kg300</dc:creator>
  <cp:lastModifiedBy>Thoma-Widmann</cp:lastModifiedBy>
  <cp:revision>3</cp:revision>
  <cp:lastPrinted>2012-06-08T10:16:00Z</cp:lastPrinted>
  <dcterms:created xsi:type="dcterms:W3CDTF">2012-06-08T10:38:00Z</dcterms:created>
  <dcterms:modified xsi:type="dcterms:W3CDTF">2012-06-12T08:21:00Z</dcterms:modified>
</cp:coreProperties>
</file>