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822ADF" w14:textId="77777777" w:rsidR="001B383F" w:rsidRPr="00026BBF" w:rsidRDefault="00376AA6" w:rsidP="00AA698D">
      <w:pPr>
        <w:pStyle w:val="Empfnger"/>
        <w:rPr>
          <w:lang w:val="en-US"/>
        </w:rPr>
      </w:pPr>
      <w:bookmarkStart w:id="0" w:name="_GoBack"/>
      <w:bookmarkEnd w:id="0"/>
      <w:r w:rsidRPr="00026BBF">
        <w:rPr>
          <w:lang w:val="en-US"/>
        </w:rPr>
        <w:t>Please return to</w:t>
      </w:r>
    </w:p>
    <w:p w14:paraId="2CB38E6C" w14:textId="77777777" w:rsidR="006B1739" w:rsidRPr="00026BBF" w:rsidRDefault="00376AA6" w:rsidP="00AA698D">
      <w:pPr>
        <w:pStyle w:val="Empfnger"/>
        <w:rPr>
          <w:color w:val="FF0000"/>
          <w:lang w:val="en-US"/>
        </w:rPr>
      </w:pPr>
      <w:r w:rsidRPr="00026BBF">
        <w:rPr>
          <w:color w:val="FF0000"/>
          <w:lang w:val="en-US"/>
        </w:rPr>
        <w:t>Member of staff</w:t>
      </w:r>
      <w:r w:rsidR="006B1739" w:rsidRPr="00026BBF">
        <w:rPr>
          <w:color w:val="FF0000"/>
          <w:lang w:val="en-US"/>
        </w:rPr>
        <w:t xml:space="preserve"> </w:t>
      </w:r>
      <w:r w:rsidR="0053185B" w:rsidRPr="00026BBF">
        <w:rPr>
          <w:color w:val="FF0000"/>
          <w:lang w:val="en-US"/>
        </w:rPr>
        <w:t xml:space="preserve">/ </w:t>
      </w:r>
      <w:r w:rsidR="00D802BA" w:rsidRPr="00026BBF">
        <w:rPr>
          <w:color w:val="FF0000"/>
          <w:lang w:val="en-US"/>
        </w:rPr>
        <w:br/>
      </w:r>
      <w:r w:rsidRPr="00026BBF">
        <w:rPr>
          <w:color w:val="FF0000"/>
          <w:lang w:val="en-US"/>
        </w:rPr>
        <w:t>e.g.</w:t>
      </w:r>
      <w:r w:rsidR="0053185B" w:rsidRPr="00026BBF">
        <w:rPr>
          <w:color w:val="FF0000"/>
          <w:lang w:val="en-US"/>
        </w:rPr>
        <w:t xml:space="preserve"> </w:t>
      </w:r>
      <w:r w:rsidRPr="00026BBF">
        <w:rPr>
          <w:color w:val="FF0000"/>
          <w:lang w:val="en-US"/>
        </w:rPr>
        <w:t>secretary</w:t>
      </w:r>
      <w:r w:rsidR="0053185B" w:rsidRPr="00026BBF">
        <w:rPr>
          <w:color w:val="FF0000"/>
          <w:lang w:val="en-US"/>
        </w:rPr>
        <w:t xml:space="preserve"> </w:t>
      </w:r>
    </w:p>
    <w:p w14:paraId="7F6B7DCD" w14:textId="77777777" w:rsidR="001B383F" w:rsidRPr="00026BBF" w:rsidRDefault="00376AA6" w:rsidP="00563DEF">
      <w:pPr>
        <w:pStyle w:val="Betreffzeile"/>
        <w:rPr>
          <w:lang w:val="en-US"/>
        </w:rPr>
      </w:pPr>
      <w:r w:rsidRPr="00026BBF">
        <w:rPr>
          <w:lang w:val="en-US"/>
        </w:rPr>
        <w:t>Data protection statement</w:t>
      </w:r>
      <w:r w:rsidR="006B1739" w:rsidRPr="00026BBF">
        <w:rPr>
          <w:lang w:val="en-US"/>
        </w:rPr>
        <w:t xml:space="preserve"> –Template </w:t>
      </w:r>
    </w:p>
    <w:p w14:paraId="59C626FE" w14:textId="77777777" w:rsidR="0053185B" w:rsidRPr="00026BBF" w:rsidRDefault="00376AA6" w:rsidP="00563DEF">
      <w:pPr>
        <w:pStyle w:val="Betreffzeile"/>
        <w:rPr>
          <w:lang w:val="en-US"/>
        </w:rPr>
      </w:pPr>
      <w:r w:rsidRPr="00026BBF">
        <w:rPr>
          <w:lang w:val="en-US"/>
        </w:rPr>
        <w:t xml:space="preserve">Personal data of members of staff to be </w:t>
      </w:r>
      <w:r w:rsidR="00F1183B" w:rsidRPr="00026BBF">
        <w:rPr>
          <w:lang w:val="en-US"/>
        </w:rPr>
        <w:t>entered into the university’s</w:t>
      </w:r>
      <w:r w:rsidRPr="00026BBF">
        <w:rPr>
          <w:lang w:val="en-US"/>
        </w:rPr>
        <w:t xml:space="preserve"> research database for </w:t>
      </w:r>
      <w:r w:rsidR="00F1183B" w:rsidRPr="00026BBF">
        <w:rPr>
          <w:lang w:val="en-US"/>
        </w:rPr>
        <w:t xml:space="preserve">the purpose of publication on the websites of the department of microsystems </w:t>
      </w:r>
      <w:r w:rsidR="00026BBF">
        <w:rPr>
          <w:lang w:val="en-US"/>
        </w:rPr>
        <w:t>engineering (IMTEK) and the fac</w:t>
      </w:r>
      <w:r w:rsidR="00F1183B" w:rsidRPr="00026BBF">
        <w:rPr>
          <w:lang w:val="en-US"/>
        </w:rPr>
        <w:t>ulty of engineering</w:t>
      </w:r>
      <w:r w:rsidR="0053185B" w:rsidRPr="00026BBF">
        <w:rPr>
          <w:lang w:val="en-US"/>
        </w:rPr>
        <w:t xml:space="preserve"> </w:t>
      </w:r>
    </w:p>
    <w:p w14:paraId="21D2D27D" w14:textId="77777777" w:rsidR="006B1739" w:rsidRPr="00026BBF" w:rsidRDefault="00F1183B" w:rsidP="006B1739">
      <w:pPr>
        <w:rPr>
          <w:lang w:val="en-US"/>
        </w:rPr>
      </w:pPr>
      <w:r w:rsidRPr="00026BBF">
        <w:rPr>
          <w:lang w:val="en-US"/>
        </w:rPr>
        <w:t>Please fill in your details</w:t>
      </w:r>
      <w:r w:rsidR="00DD400F" w:rsidRPr="00026BBF">
        <w:rPr>
          <w:lang w:val="en-US"/>
        </w:rPr>
        <w:t xml:space="preserve"> and indicate your acceptance by ticking the appropriate boxes below.</w:t>
      </w:r>
    </w:p>
    <w:p w14:paraId="2FE1D4B0" w14:textId="77777777" w:rsidR="006B1739" w:rsidRPr="00026BBF" w:rsidRDefault="006B1739" w:rsidP="006B1739">
      <w:pPr>
        <w:rPr>
          <w:lang w:val="en-US"/>
        </w:rPr>
      </w:pPr>
    </w:p>
    <w:p w14:paraId="05A91E29" w14:textId="77777777" w:rsidR="006B1739" w:rsidRPr="00026BBF" w:rsidRDefault="006B1739" w:rsidP="006B1739">
      <w:pPr>
        <w:rPr>
          <w:lang w:val="en-US"/>
        </w:rPr>
      </w:pPr>
    </w:p>
    <w:p w14:paraId="43F6C38A" w14:textId="77777777" w:rsidR="006B1739" w:rsidRPr="00026BBF" w:rsidRDefault="00F1183B" w:rsidP="006B1739">
      <w:pPr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Personal data</w:t>
      </w:r>
    </w:p>
    <w:p w14:paraId="6CB86B42" w14:textId="77777777" w:rsidR="006B1739" w:rsidRPr="00026BBF" w:rsidRDefault="006B1739" w:rsidP="006B1739">
      <w:pPr>
        <w:ind w:left="360"/>
        <w:rPr>
          <w:lang w:val="en-US"/>
        </w:rPr>
      </w:pPr>
    </w:p>
    <w:p w14:paraId="79F7B2EB" w14:textId="77777777" w:rsidR="006B1739" w:rsidRPr="00026BBF" w:rsidRDefault="00F1183B" w:rsidP="00471051">
      <w:pPr>
        <w:jc w:val="left"/>
        <w:rPr>
          <w:lang w:val="en-US"/>
        </w:rPr>
      </w:pPr>
      <w:r w:rsidRPr="00026BBF">
        <w:rPr>
          <w:b/>
          <w:lang w:val="en-US"/>
        </w:rPr>
        <w:t>Last name</w:t>
      </w:r>
      <w:r w:rsidR="00D27557" w:rsidRPr="00026BBF">
        <w:rPr>
          <w:b/>
          <w:lang w:val="en-US"/>
        </w:rPr>
        <w:t>:</w:t>
      </w:r>
      <w:r w:rsidR="006B1739" w:rsidRPr="00026BBF">
        <w:rPr>
          <w:lang w:val="en-US"/>
        </w:rPr>
        <w:t xml:space="preserve">  </w:t>
      </w:r>
      <w:sdt>
        <w:sdtPr>
          <w:rPr>
            <w:lang w:val="en-US"/>
          </w:rPr>
          <w:id w:val="-75833249"/>
          <w:placeholder>
            <w:docPart w:val="65FFDDC6A8D241F6B93BD7A1A6347024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2E97C999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First name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-513154791"/>
          <w:placeholder>
            <w:docPart w:val="99A5944CC44F40609CBC058DABB2C6BE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101DBF89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Position</w:t>
      </w:r>
      <w:r w:rsidR="00D27557" w:rsidRPr="00026BBF">
        <w:rPr>
          <w:b/>
          <w:lang w:val="en-US"/>
        </w:rPr>
        <w:t xml:space="preserve"> </w:t>
      </w:r>
      <w:r w:rsidR="00D27557" w:rsidRPr="00026BBF">
        <w:rPr>
          <w:lang w:val="en-US"/>
        </w:rPr>
        <w:t>(</w:t>
      </w:r>
      <w:r w:rsidRPr="00026BBF">
        <w:rPr>
          <w:lang w:val="en-US"/>
        </w:rPr>
        <w:t xml:space="preserve">see key to </w:t>
      </w:r>
      <w:r w:rsidR="00DD400F" w:rsidRPr="00026BBF">
        <w:rPr>
          <w:lang w:val="en-US"/>
        </w:rPr>
        <w:t>positions</w:t>
      </w:r>
      <w:r w:rsidR="00D27557" w:rsidRPr="00026BBF">
        <w:rPr>
          <w:lang w:val="en-US"/>
        </w:rPr>
        <w:t xml:space="preserve">):  </w:t>
      </w:r>
      <w:sdt>
        <w:sdtPr>
          <w:rPr>
            <w:lang w:val="en-US"/>
          </w:rPr>
          <w:id w:val="1059214767"/>
          <w:placeholder>
            <w:docPart w:val="A67E455ECD8341E99A11E02BD89131C5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6049B326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Academic title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459140078"/>
          <w:placeholder>
            <w:docPart w:val="06B9046874F446F2ABA3BF7C1686C2BC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066AA47B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Laboratory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042250429"/>
          <w:placeholder>
            <w:docPart w:val="D694986186D24AC991804461245D44EE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4434B6D5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Building</w:t>
      </w:r>
      <w:r w:rsidR="00D27557" w:rsidRPr="00026BBF">
        <w:rPr>
          <w:b/>
          <w:lang w:val="en-US"/>
        </w:rPr>
        <w:t>/</w:t>
      </w:r>
      <w:r w:rsidRPr="00026BBF">
        <w:rPr>
          <w:b/>
          <w:lang w:val="en-US"/>
        </w:rPr>
        <w:t>room</w:t>
      </w:r>
      <w:r w:rsidR="00D27557" w:rsidRPr="00026BBF">
        <w:rPr>
          <w:b/>
          <w:lang w:val="en-US"/>
        </w:rPr>
        <w:t xml:space="preserve"> </w:t>
      </w:r>
      <w:r w:rsidRPr="00026BBF">
        <w:rPr>
          <w:b/>
          <w:lang w:val="en-US"/>
        </w:rPr>
        <w:t xml:space="preserve">number </w:t>
      </w:r>
      <w:r w:rsidR="00D27557" w:rsidRPr="00026BBF">
        <w:rPr>
          <w:lang w:val="en-US"/>
        </w:rPr>
        <w:t>(</w:t>
      </w:r>
      <w:r w:rsidRPr="00026BBF">
        <w:rPr>
          <w:lang w:val="en-US"/>
        </w:rPr>
        <w:t>f</w:t>
      </w:r>
      <w:r w:rsidR="00D27557" w:rsidRPr="00026BBF">
        <w:rPr>
          <w:lang w:val="en-US"/>
        </w:rPr>
        <w:t>ormat: 101-01-123)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09713656"/>
          <w:placeholder>
            <w:docPart w:val="E9FF28FC53E54E05A861B2A63A9FA192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3556F367" w14:textId="77777777" w:rsidR="006B1739" w:rsidRPr="00026BBF" w:rsidRDefault="00F1183B" w:rsidP="00471051">
      <w:pPr>
        <w:jc w:val="left"/>
        <w:rPr>
          <w:lang w:val="en-US"/>
        </w:rPr>
      </w:pPr>
      <w:r w:rsidRPr="00026BBF">
        <w:rPr>
          <w:b/>
          <w:lang w:val="en-US"/>
        </w:rPr>
        <w:t xml:space="preserve">Phone number </w:t>
      </w:r>
      <w:r w:rsidR="00471051" w:rsidRPr="00026BBF">
        <w:rPr>
          <w:lang w:val="en-US"/>
        </w:rPr>
        <w:t>(</w:t>
      </w:r>
      <w:r w:rsidRPr="00026BBF">
        <w:rPr>
          <w:lang w:val="en-US"/>
        </w:rPr>
        <w:t>f</w:t>
      </w:r>
      <w:r w:rsidR="00471051" w:rsidRPr="00026BBF">
        <w:rPr>
          <w:lang w:val="en-US"/>
        </w:rPr>
        <w:t>ormat: +49 761 203-</w:t>
      </w:r>
      <w:r w:rsidR="006B1739" w:rsidRPr="00026BBF">
        <w:rPr>
          <w:lang w:val="en-US"/>
        </w:rPr>
        <w:t>xxxx):</w:t>
      </w:r>
      <w:r w:rsidR="00471051" w:rsidRPr="00026BBF">
        <w:rPr>
          <w:lang w:val="en-US"/>
        </w:rPr>
        <w:t xml:space="preserve"> </w:t>
      </w:r>
      <w:sdt>
        <w:sdtPr>
          <w:rPr>
            <w:lang w:val="en-US"/>
          </w:rPr>
          <w:id w:val="-763686315"/>
          <w:placeholder>
            <w:docPart w:val="F07A616E8195495E9D8C33081195F8C6"/>
          </w:placeholder>
          <w:text/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63C49114" w14:textId="77777777" w:rsidR="006B1739" w:rsidRPr="00026BBF" w:rsidRDefault="00601257" w:rsidP="00471051">
      <w:pPr>
        <w:jc w:val="left"/>
        <w:rPr>
          <w:lang w:val="en-US"/>
        </w:rPr>
      </w:pPr>
      <w:r w:rsidRPr="00026BBF">
        <w:rPr>
          <w:b/>
          <w:lang w:val="en-US"/>
        </w:rPr>
        <w:t xml:space="preserve">E-Mail </w:t>
      </w:r>
      <w:r w:rsidR="00F1183B" w:rsidRPr="00026BBF">
        <w:rPr>
          <w:b/>
          <w:lang w:val="en-US"/>
        </w:rPr>
        <w:t>ad</w:t>
      </w:r>
      <w:r w:rsidRPr="00026BBF">
        <w:rPr>
          <w:b/>
          <w:lang w:val="en-US"/>
        </w:rPr>
        <w:t>dress</w:t>
      </w:r>
      <w:r w:rsidR="006B1739" w:rsidRPr="00026BBF">
        <w:rPr>
          <w:lang w:val="en-US"/>
        </w:rPr>
        <w:t xml:space="preserve">: </w:t>
      </w:r>
      <w:sdt>
        <w:sdtPr>
          <w:rPr>
            <w:lang w:val="en-US"/>
          </w:rPr>
          <w:id w:val="-1306236889"/>
          <w:placeholder>
            <w:docPart w:val="98393082EB134AFF91D2614B61BD3F95"/>
          </w:placeholder>
          <w:text/>
        </w:sdtPr>
        <w:sdtEndPr/>
        <w:sdtContent>
          <w:r w:rsidR="00F1183B" w:rsidRPr="00026BBF">
            <w:rPr>
              <w:lang w:val="en-US"/>
            </w:rPr>
            <w:t>click here</w:t>
          </w:r>
        </w:sdtContent>
      </w:sdt>
    </w:p>
    <w:p w14:paraId="06FEA43B" w14:textId="77777777" w:rsidR="006B1739" w:rsidRPr="00026BBF" w:rsidRDefault="006B1739" w:rsidP="006B1739">
      <w:pPr>
        <w:rPr>
          <w:lang w:val="en-US"/>
        </w:rPr>
      </w:pPr>
    </w:p>
    <w:p w14:paraId="71EF177D" w14:textId="77777777" w:rsidR="00601257" w:rsidRPr="00026BBF" w:rsidRDefault="00601257" w:rsidP="00601257">
      <w:pPr>
        <w:ind w:left="360"/>
        <w:rPr>
          <w:lang w:val="en-US"/>
        </w:rPr>
      </w:pPr>
    </w:p>
    <w:p w14:paraId="7C650F1E" w14:textId="77777777" w:rsidR="006B1739" w:rsidRPr="00026BBF" w:rsidRDefault="00F1183B" w:rsidP="006B1739">
      <w:pPr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Consent</w:t>
      </w:r>
    </w:p>
    <w:p w14:paraId="4C01E3B7" w14:textId="77777777" w:rsidR="00DD400F" w:rsidRPr="00026BBF" w:rsidRDefault="00DD400F" w:rsidP="00DD400F">
      <w:pPr>
        <w:rPr>
          <w:lang w:val="en-US"/>
        </w:rPr>
      </w:pPr>
    </w:p>
    <w:p w14:paraId="7F89BA05" w14:textId="77777777" w:rsidR="00F1183B" w:rsidRPr="00026BBF" w:rsidRDefault="00F1183B" w:rsidP="00F1183B">
      <w:pPr>
        <w:rPr>
          <w:lang w:val="en-US"/>
        </w:rPr>
      </w:pPr>
      <w:r w:rsidRPr="00026BBF">
        <w:rPr>
          <w:lang w:val="en-US"/>
        </w:rPr>
        <w:t xml:space="preserve">I hereby consent to </w:t>
      </w:r>
      <w:r w:rsidR="00DD400F" w:rsidRPr="00026BBF">
        <w:rPr>
          <w:lang w:val="en-US"/>
        </w:rPr>
        <w:t xml:space="preserve">and authorize </w:t>
      </w:r>
      <w:r w:rsidRPr="00026BBF">
        <w:rPr>
          <w:lang w:val="en-US"/>
        </w:rPr>
        <w:t>the publication of the following data in the phone and email directories of IMTEK</w:t>
      </w:r>
      <w:r w:rsidR="008B6A84">
        <w:rPr>
          <w:lang w:val="en-US"/>
        </w:rPr>
        <w:t xml:space="preserve">, </w:t>
      </w:r>
      <w:r w:rsidRPr="00026BBF">
        <w:rPr>
          <w:lang w:val="en-US"/>
        </w:rPr>
        <w:t xml:space="preserve">the faculty of engineering as well as </w:t>
      </w:r>
      <w:r w:rsidR="00DD400F" w:rsidRPr="00026BBF">
        <w:rPr>
          <w:lang w:val="en-US"/>
        </w:rPr>
        <w:t xml:space="preserve">the </w:t>
      </w:r>
      <w:r w:rsidRPr="00026BBF">
        <w:rPr>
          <w:lang w:val="en-US"/>
        </w:rPr>
        <w:t xml:space="preserve">local networks and the internet. </w:t>
      </w:r>
    </w:p>
    <w:p w14:paraId="61B24A26" w14:textId="77777777" w:rsidR="006B1739" w:rsidRPr="00026BBF" w:rsidRDefault="006B1739" w:rsidP="006B1739">
      <w:pPr>
        <w:rPr>
          <w:lang w:val="en-US"/>
        </w:rPr>
      </w:pPr>
    </w:p>
    <w:p w14:paraId="0FD38938" w14:textId="77777777" w:rsidR="00601257" w:rsidRPr="00026BBF" w:rsidRDefault="00601257" w:rsidP="006B1739">
      <w:pPr>
        <w:rPr>
          <w:b/>
          <w:lang w:val="en-US"/>
        </w:rPr>
      </w:pP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="00F1183B" w:rsidRPr="00026BBF">
        <w:rPr>
          <w:b/>
          <w:lang w:val="en-US"/>
        </w:rPr>
        <w:t>Yes</w:t>
      </w:r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  <w:t>N</w:t>
      </w:r>
      <w:r w:rsidR="00F1183B" w:rsidRPr="00026BBF">
        <w:rPr>
          <w:b/>
          <w:lang w:val="en-US"/>
        </w:rPr>
        <w:t>o</w:t>
      </w:r>
    </w:p>
    <w:p w14:paraId="4143F506" w14:textId="77777777" w:rsidR="00601257" w:rsidRPr="00026BBF" w:rsidRDefault="00601257" w:rsidP="006B1739">
      <w:pPr>
        <w:rPr>
          <w:b/>
          <w:lang w:val="en-US"/>
        </w:rPr>
      </w:pPr>
      <w:r w:rsidRPr="00026BBF">
        <w:rPr>
          <w:b/>
          <w:lang w:val="en-US"/>
        </w:rPr>
        <w:t xml:space="preserve">Name, </w:t>
      </w:r>
      <w:r w:rsidR="00F1183B" w:rsidRPr="00026BBF">
        <w:rPr>
          <w:b/>
          <w:lang w:val="en-US"/>
        </w:rPr>
        <w:t>Position</w:t>
      </w:r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41826253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446194960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026BBF">
            <w:rPr>
              <w:rFonts w:ascii="MS Gothic" w:eastAsia="MS Gothic" w:hint="eastAsia"/>
              <w:b/>
              <w:lang w:val="en-US"/>
            </w:rPr>
            <w:t>☐</w:t>
          </w:r>
        </w:sdtContent>
      </w:sdt>
    </w:p>
    <w:p w14:paraId="671BAC30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 xml:space="preserve">Phone </w:t>
      </w:r>
      <w:r w:rsidR="008B6A84">
        <w:rPr>
          <w:b/>
          <w:lang w:val="en-US"/>
        </w:rPr>
        <w:t>numb</w:t>
      </w:r>
      <w:r w:rsidR="00601257" w:rsidRPr="00026BBF">
        <w:rPr>
          <w:b/>
          <w:lang w:val="en-US"/>
        </w:rPr>
        <w:t>er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38739336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18106195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2BA99271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E-Mail ad</w:t>
      </w:r>
      <w:r w:rsidR="00601257" w:rsidRPr="00026BBF">
        <w:rPr>
          <w:b/>
          <w:lang w:val="en-US"/>
        </w:rPr>
        <w:t>dress</w:t>
      </w:r>
      <w:r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950584341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19041943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2363CD33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Picture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1141969904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0531193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46C3D054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Room number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9742440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3092672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611C0633" w14:textId="77777777" w:rsidR="00601257" w:rsidRPr="00026BBF" w:rsidRDefault="00DD400F" w:rsidP="006B1739">
      <w:pPr>
        <w:rPr>
          <w:lang w:val="en-US"/>
        </w:rPr>
      </w:pPr>
      <w:r w:rsidRPr="00026BBF">
        <w:rPr>
          <w:b/>
          <w:lang w:val="en-US"/>
        </w:rPr>
        <w:t>CV</w:t>
      </w:r>
      <w:r w:rsidRPr="00026BBF">
        <w:rPr>
          <w:b/>
          <w:lang w:val="en-US"/>
        </w:rPr>
        <w:tab/>
      </w:r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sdt>
        <w:sdtPr>
          <w:rPr>
            <w:lang w:val="en-US"/>
          </w:rPr>
          <w:id w:val="10686849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sdt>
        <w:sdtPr>
          <w:rPr>
            <w:lang w:val="en-US"/>
          </w:rPr>
          <w:id w:val="-1505740755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lang w:val="en-US"/>
            </w:rPr>
            <w:t>☐</w:t>
          </w:r>
        </w:sdtContent>
      </w:sdt>
    </w:p>
    <w:p w14:paraId="0B26AAA6" w14:textId="77777777" w:rsidR="006B1739" w:rsidRPr="00026BBF" w:rsidRDefault="006B1739" w:rsidP="006B1739">
      <w:pPr>
        <w:rPr>
          <w:lang w:val="en-US"/>
        </w:rPr>
      </w:pPr>
    </w:p>
    <w:p w14:paraId="656D46CB" w14:textId="77777777" w:rsidR="00B70F4C" w:rsidRPr="00026BBF" w:rsidRDefault="00B70F4C" w:rsidP="006B1739">
      <w:pPr>
        <w:rPr>
          <w:lang w:val="en-US"/>
        </w:rPr>
      </w:pPr>
    </w:p>
    <w:p w14:paraId="2C41C532" w14:textId="77777777" w:rsidR="00B70F4C" w:rsidRPr="00026BBF" w:rsidRDefault="00B70F4C" w:rsidP="006B1739">
      <w:pPr>
        <w:rPr>
          <w:lang w:val="en-US"/>
        </w:rPr>
      </w:pPr>
    </w:p>
    <w:p w14:paraId="7236D4C5" w14:textId="77777777" w:rsidR="006B1739" w:rsidRPr="00026BBF" w:rsidRDefault="006B1739" w:rsidP="006B1739">
      <w:pPr>
        <w:rPr>
          <w:lang w:val="en-US"/>
        </w:rPr>
      </w:pPr>
      <w:r w:rsidRPr="00026BBF">
        <w:rPr>
          <w:lang w:val="en-US"/>
        </w:rPr>
        <w:t>-----------------------------------------------------------------------------------------------------</w:t>
      </w:r>
    </w:p>
    <w:p w14:paraId="3C8D7FF4" w14:textId="77777777" w:rsidR="00471051" w:rsidRPr="00026BBF" w:rsidRDefault="00B70F4C" w:rsidP="006B1739">
      <w:pPr>
        <w:rPr>
          <w:lang w:val="en-US"/>
        </w:rPr>
      </w:pPr>
      <w:r w:rsidRPr="00026BBF">
        <w:rPr>
          <w:lang w:val="en-US"/>
        </w:rPr>
        <w:t>(</w:t>
      </w:r>
      <w:proofErr w:type="gramStart"/>
      <w:r w:rsidR="00DD400F" w:rsidRPr="00026BBF">
        <w:rPr>
          <w:lang w:val="en-US"/>
        </w:rPr>
        <w:t>date</w:t>
      </w:r>
      <w:proofErr w:type="gramEnd"/>
      <w:r w:rsidR="00DD400F" w:rsidRPr="00026BBF">
        <w:rPr>
          <w:lang w:val="en-US"/>
        </w:rPr>
        <w:t xml:space="preserve"> and signature</w:t>
      </w:r>
      <w:r w:rsidRPr="00026BBF">
        <w:rPr>
          <w:lang w:val="en-US"/>
        </w:rPr>
        <w:t>)</w:t>
      </w:r>
    </w:p>
    <w:p w14:paraId="1B728D2F" w14:textId="77777777" w:rsidR="00DD400F" w:rsidRPr="00026BBF" w:rsidRDefault="00DD400F" w:rsidP="006B1739">
      <w:pPr>
        <w:rPr>
          <w:lang w:val="en-US"/>
        </w:rPr>
      </w:pPr>
    </w:p>
    <w:p w14:paraId="149EF9E0" w14:textId="77777777" w:rsidR="00B70F4C" w:rsidRPr="00026BBF" w:rsidRDefault="00DD400F" w:rsidP="00B70F4C">
      <w:pPr>
        <w:pStyle w:val="Listenabsatz"/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Key to positions</w:t>
      </w:r>
    </w:p>
    <w:p w14:paraId="31E4C9E3" w14:textId="77777777" w:rsidR="00B70F4C" w:rsidRPr="00026BBF" w:rsidRDefault="00B70F4C" w:rsidP="00B70F4C">
      <w:pPr>
        <w:rPr>
          <w:lang w:val="en-US"/>
        </w:rPr>
      </w:pPr>
    </w:p>
    <w:p w14:paraId="3121D631" w14:textId="77777777" w:rsidR="00B70F4C" w:rsidRPr="00026BBF" w:rsidRDefault="00DD400F" w:rsidP="00B70F4C">
      <w:pPr>
        <w:ind w:left="360"/>
        <w:rPr>
          <w:lang w:val="en-US"/>
        </w:rPr>
      </w:pPr>
      <w:r w:rsidRPr="00026BBF">
        <w:rPr>
          <w:lang w:val="en-US"/>
        </w:rPr>
        <w:t>Positions</w:t>
      </w:r>
      <w:r w:rsidR="00B70F4C" w:rsidRPr="00026BBF">
        <w:rPr>
          <w:lang w:val="en-US"/>
        </w:rPr>
        <w:t xml:space="preserve"> </w:t>
      </w:r>
    </w:p>
    <w:p w14:paraId="7A22EFA3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 =  </w:t>
      </w:r>
      <w:r w:rsidR="00DD400F" w:rsidRPr="00026BBF">
        <w:rPr>
          <w:lang w:val="en-US"/>
        </w:rPr>
        <w:t>head</w:t>
      </w:r>
      <w:r w:rsidRPr="00026BBF">
        <w:rPr>
          <w:lang w:val="en-US"/>
        </w:rPr>
        <w:t xml:space="preserve"> (m/w), </w:t>
      </w:r>
      <w:r w:rsidR="00DD400F" w:rsidRPr="00026BBF">
        <w:rPr>
          <w:lang w:val="en-US"/>
        </w:rPr>
        <w:t xml:space="preserve">e.g. professor </w:t>
      </w:r>
      <w:r w:rsidR="00DD400F" w:rsidRPr="00026BBF">
        <w:rPr>
          <w:i/>
          <w:iCs/>
          <w:lang w:val="en-US"/>
        </w:rPr>
        <w:t>oft he laboratory</w:t>
      </w:r>
    </w:p>
    <w:p w14:paraId="2950384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proofErr w:type="gramStart"/>
      <w:r w:rsidRPr="00026BBF">
        <w:rPr>
          <w:lang w:val="en-US"/>
        </w:rPr>
        <w:t>2  =</w:t>
      </w:r>
      <w:proofErr w:type="gramEnd"/>
      <w:r w:rsidRPr="00026BBF">
        <w:rPr>
          <w:lang w:val="en-US"/>
        </w:rPr>
        <w:t xml:space="preserve">  </w:t>
      </w:r>
      <w:r w:rsidR="00DD400F" w:rsidRPr="00026BBF">
        <w:rPr>
          <w:lang w:val="en-US"/>
        </w:rPr>
        <w:t>Senior Scientist</w:t>
      </w:r>
      <w:r w:rsidRPr="00026BBF">
        <w:rPr>
          <w:lang w:val="en-US"/>
        </w:rPr>
        <w:t xml:space="preserve"> (m/w), </w:t>
      </w:r>
      <w:r w:rsidR="00DD400F" w:rsidRPr="00026BBF">
        <w:rPr>
          <w:lang w:val="en-US"/>
        </w:rPr>
        <w:t xml:space="preserve">this could be the deputy head or if there is more than one professor to the lab, this </w:t>
      </w:r>
      <w:proofErr w:type="spellStart"/>
      <w:r w:rsidR="00DD400F" w:rsidRPr="00026BBF">
        <w:rPr>
          <w:lang w:val="en-US"/>
        </w:rPr>
        <w:t>ist</w:t>
      </w:r>
      <w:proofErr w:type="spellEnd"/>
      <w:r w:rsidR="00DD400F" w:rsidRPr="00026BBF">
        <w:rPr>
          <w:lang w:val="en-US"/>
        </w:rPr>
        <w:t xml:space="preserve"> he position that should be assigned. </w:t>
      </w:r>
    </w:p>
    <w:p w14:paraId="058AC8CB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3 =  Se</w:t>
      </w:r>
      <w:r w:rsidR="00026BBF">
        <w:rPr>
          <w:lang w:val="en-US"/>
        </w:rPr>
        <w:t>c</w:t>
      </w:r>
      <w:r w:rsidRPr="00026BBF">
        <w:rPr>
          <w:lang w:val="en-US"/>
        </w:rPr>
        <w:t>retar</w:t>
      </w:r>
      <w:r w:rsidR="00DD400F" w:rsidRPr="00026BBF">
        <w:rPr>
          <w:lang w:val="en-US"/>
        </w:rPr>
        <w:t>y</w:t>
      </w:r>
      <w:r w:rsidRPr="00026BBF">
        <w:rPr>
          <w:lang w:val="en-US"/>
        </w:rPr>
        <w:t xml:space="preserve"> (m/w)</w:t>
      </w:r>
    </w:p>
    <w:p w14:paraId="3845C98C" w14:textId="77777777" w:rsidR="002F7D52" w:rsidRPr="00026BBF" w:rsidRDefault="00DD400F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4 =  Assista</w:t>
      </w:r>
      <w:r w:rsidR="002F7D52" w:rsidRPr="00026BBF">
        <w:rPr>
          <w:lang w:val="en-US"/>
        </w:rPr>
        <w:t>nt/</w:t>
      </w:r>
      <w:r w:rsidRPr="00026BBF">
        <w:rPr>
          <w:lang w:val="en-US"/>
        </w:rPr>
        <w:t>Group leader</w:t>
      </w:r>
      <w:r w:rsidR="002F7D52" w:rsidRPr="00026BBF">
        <w:rPr>
          <w:lang w:val="en-US"/>
        </w:rPr>
        <w:t xml:space="preserve"> (m/w)</w:t>
      </w:r>
    </w:p>
    <w:p w14:paraId="6851C35E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5 =  Postdoc (m/w)</w:t>
      </w:r>
    </w:p>
    <w:p w14:paraId="23C0E03E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6 =  </w:t>
      </w:r>
      <w:r w:rsidR="00DD400F" w:rsidRPr="00026BBF">
        <w:rPr>
          <w:lang w:val="en-US"/>
        </w:rPr>
        <w:t>Scientist</w:t>
      </w:r>
      <w:r w:rsidRPr="00026BBF">
        <w:rPr>
          <w:lang w:val="en-US"/>
        </w:rPr>
        <w:t xml:space="preserve"> (m/w)</w:t>
      </w:r>
    </w:p>
    <w:p w14:paraId="39675E0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7 =  </w:t>
      </w:r>
      <w:r w:rsidR="00DD400F" w:rsidRPr="00026BBF">
        <w:rPr>
          <w:lang w:val="en-US"/>
        </w:rPr>
        <w:t>PhD candidate</w:t>
      </w:r>
      <w:r w:rsidRPr="00026BBF">
        <w:rPr>
          <w:lang w:val="en-US"/>
        </w:rPr>
        <w:t xml:space="preserve"> (m/w)</w:t>
      </w:r>
    </w:p>
    <w:p w14:paraId="4D8DF7AC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8 =  </w:t>
      </w:r>
      <w:r w:rsidR="00DD400F" w:rsidRPr="00026BBF">
        <w:rPr>
          <w:lang w:val="en-US"/>
        </w:rPr>
        <w:t xml:space="preserve">External PhD candidate </w:t>
      </w:r>
      <w:r w:rsidRPr="00026BBF">
        <w:rPr>
          <w:lang w:val="en-US"/>
        </w:rPr>
        <w:t>(m/w)</w:t>
      </w:r>
    </w:p>
    <w:p w14:paraId="5A635ADF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9 =  </w:t>
      </w:r>
      <w:r w:rsidR="00DD400F" w:rsidRPr="00026BBF">
        <w:rPr>
          <w:lang w:val="en-US"/>
        </w:rPr>
        <w:t>Technical member of staff</w:t>
      </w:r>
      <w:r w:rsidRPr="00026BBF">
        <w:rPr>
          <w:lang w:val="en-US"/>
        </w:rPr>
        <w:t xml:space="preserve"> (m/w)</w:t>
      </w:r>
    </w:p>
    <w:p w14:paraId="30A2119A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10 = </w:t>
      </w:r>
      <w:r w:rsidR="00DD400F" w:rsidRPr="00026BBF">
        <w:rPr>
          <w:lang w:val="en-US"/>
        </w:rPr>
        <w:t>Student member of staff</w:t>
      </w:r>
      <w:r w:rsidRPr="00026BBF">
        <w:rPr>
          <w:lang w:val="en-US"/>
        </w:rPr>
        <w:t xml:space="preserve"> (m/w)</w:t>
      </w:r>
    </w:p>
    <w:p w14:paraId="548A0CB2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11 = </w:t>
      </w:r>
      <w:r w:rsidR="00DD400F" w:rsidRPr="00026BBF">
        <w:rPr>
          <w:lang w:val="en-US"/>
        </w:rPr>
        <w:t>BSc Candidate</w:t>
      </w:r>
      <w:r w:rsidRPr="00026BBF">
        <w:rPr>
          <w:lang w:val="en-US"/>
        </w:rPr>
        <w:t xml:space="preserve"> (m/w)</w:t>
      </w:r>
    </w:p>
    <w:p w14:paraId="4F15FB01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12 = </w:t>
      </w:r>
      <w:r w:rsidR="00DD400F" w:rsidRPr="00026BBF">
        <w:rPr>
          <w:lang w:val="en-US"/>
        </w:rPr>
        <w:t>MSc Candidate</w:t>
      </w:r>
      <w:r w:rsidRPr="00026BBF">
        <w:rPr>
          <w:lang w:val="en-US"/>
        </w:rPr>
        <w:t xml:space="preserve"> (m/w)</w:t>
      </w:r>
    </w:p>
    <w:p w14:paraId="194B364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13 = </w:t>
      </w:r>
      <w:r w:rsidR="00DD400F" w:rsidRPr="00026BBF">
        <w:rPr>
          <w:lang w:val="en-US"/>
        </w:rPr>
        <w:t>Student (other)</w:t>
      </w:r>
      <w:r w:rsidRPr="00026BBF">
        <w:rPr>
          <w:lang w:val="en-US"/>
        </w:rPr>
        <w:t xml:space="preserve"> (m/w), </w:t>
      </w:r>
      <w:r w:rsidR="00DD400F" w:rsidRPr="00026BBF">
        <w:rPr>
          <w:i/>
          <w:iCs/>
          <w:lang w:val="en-US"/>
        </w:rPr>
        <w:t>e.g. diploma student, teacher training candidate</w:t>
      </w:r>
    </w:p>
    <w:p w14:paraId="756CE367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14 = </w:t>
      </w:r>
      <w:r w:rsidR="00DD400F" w:rsidRPr="00026BBF">
        <w:rPr>
          <w:lang w:val="en-US"/>
        </w:rPr>
        <w:t>Former member of staff</w:t>
      </w:r>
      <w:r w:rsidRPr="00026BBF">
        <w:rPr>
          <w:lang w:val="en-US"/>
        </w:rPr>
        <w:t xml:space="preserve"> (m/w)</w:t>
      </w:r>
    </w:p>
    <w:p w14:paraId="6D5CE26C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15 = </w:t>
      </w:r>
      <w:r w:rsidR="00DD400F" w:rsidRPr="00026BBF">
        <w:rPr>
          <w:lang w:val="en-US"/>
        </w:rPr>
        <w:t>Visiting scholar</w:t>
      </w:r>
      <w:r w:rsidRPr="00026BBF">
        <w:rPr>
          <w:lang w:val="en-US"/>
        </w:rPr>
        <w:t xml:space="preserve"> (m/w)</w:t>
      </w:r>
    </w:p>
    <w:p w14:paraId="1F673AC1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16  = Marketing/PR (m/w)</w:t>
      </w:r>
    </w:p>
    <w:p w14:paraId="5645B8C8" w14:textId="77777777" w:rsidR="002F7D52" w:rsidRPr="00026BBF" w:rsidRDefault="00DD400F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17 = Administration</w:t>
      </w:r>
      <w:r w:rsidR="002F7D52" w:rsidRPr="00026BBF">
        <w:rPr>
          <w:lang w:val="en-US"/>
        </w:rPr>
        <w:t xml:space="preserve"> (m/w), </w:t>
      </w:r>
      <w:r w:rsidRPr="00026BBF">
        <w:rPr>
          <w:i/>
          <w:iCs/>
          <w:lang w:val="en-US"/>
        </w:rPr>
        <w:t>e.g. examinations office</w:t>
      </w:r>
      <w:r w:rsidR="002F7D52" w:rsidRPr="00026BBF">
        <w:rPr>
          <w:i/>
          <w:iCs/>
          <w:lang w:val="en-US"/>
        </w:rPr>
        <w:t xml:space="preserve">, </w:t>
      </w:r>
      <w:r w:rsidRPr="00026BBF">
        <w:rPr>
          <w:i/>
          <w:iCs/>
          <w:lang w:val="en-US"/>
        </w:rPr>
        <w:t xml:space="preserve">faculty assistant </w:t>
      </w:r>
    </w:p>
    <w:p w14:paraId="4BCEB31D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18 = </w:t>
      </w:r>
      <w:r w:rsidR="00026BBF" w:rsidRPr="00026BBF">
        <w:rPr>
          <w:i/>
          <w:iCs/>
          <w:lang w:val="en-US"/>
        </w:rPr>
        <w:t>Facility management</w:t>
      </w:r>
      <w:r w:rsidRPr="00026BBF">
        <w:rPr>
          <w:lang w:val="en-US"/>
        </w:rPr>
        <w:t xml:space="preserve"> (m/w),  </w:t>
      </w:r>
      <w:r w:rsidR="00DD400F" w:rsidRPr="00026BBF">
        <w:rPr>
          <w:i/>
          <w:iCs/>
          <w:lang w:val="en-US"/>
        </w:rPr>
        <w:t>e.g.</w:t>
      </w:r>
      <w:r w:rsidRPr="00026BBF">
        <w:rPr>
          <w:i/>
          <w:iCs/>
          <w:lang w:val="en-US"/>
        </w:rPr>
        <w:t xml:space="preserve">, </w:t>
      </w:r>
      <w:r w:rsidR="00DD400F" w:rsidRPr="00026BBF">
        <w:rPr>
          <w:i/>
          <w:iCs/>
          <w:lang w:val="en-US"/>
        </w:rPr>
        <w:t>caretaker</w:t>
      </w:r>
    </w:p>
    <w:p w14:paraId="53BA2CEF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19 =  </w:t>
      </w:r>
      <w:r w:rsidR="00026BBF" w:rsidRPr="00026BBF">
        <w:rPr>
          <w:lang w:val="en-US"/>
        </w:rPr>
        <w:t xml:space="preserve">IT </w:t>
      </w:r>
      <w:r w:rsidRPr="00026BBF">
        <w:rPr>
          <w:lang w:val="en-US"/>
        </w:rPr>
        <w:t>(m/w)</w:t>
      </w:r>
    </w:p>
    <w:p w14:paraId="285ABF04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20 =  </w:t>
      </w:r>
      <w:r w:rsidR="00026BBF" w:rsidRPr="00026BBF">
        <w:rPr>
          <w:lang w:val="en-US"/>
        </w:rPr>
        <w:t>Apprentice/ Trainee</w:t>
      </w:r>
      <w:r w:rsidRPr="00026BBF">
        <w:rPr>
          <w:lang w:val="en-US"/>
        </w:rPr>
        <w:t xml:space="preserve"> (m/w)</w:t>
      </w:r>
    </w:p>
    <w:p w14:paraId="3C5ECF66" w14:textId="77777777" w:rsidR="002F7D52" w:rsidRPr="00026BBF" w:rsidRDefault="002F7D52" w:rsidP="00B70F4C">
      <w:pPr>
        <w:ind w:left="360"/>
        <w:rPr>
          <w:sz w:val="16"/>
          <w:lang w:val="en-US"/>
        </w:rPr>
      </w:pPr>
    </w:p>
    <w:sectPr w:rsidR="002F7D52" w:rsidRPr="00026BBF" w:rsidSect="00374021">
      <w:headerReference w:type="default" r:id="rId8"/>
      <w:headerReference w:type="first" r:id="rId9"/>
      <w:footerReference w:type="first" r:id="rId10"/>
      <w:type w:val="continuous"/>
      <w:pgSz w:w="11900" w:h="16840"/>
      <w:pgMar w:top="2648" w:right="3686" w:bottom="1134" w:left="1418" w:header="709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D14DF3" w14:textId="77777777" w:rsidR="00053D61" w:rsidRDefault="00053D61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14:paraId="3AFA577C" w14:textId="77777777" w:rsidR="00053D61" w:rsidRDefault="00053D61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B6D3BD" w14:textId="77777777" w:rsidR="00DD400F" w:rsidRDefault="00DD400F">
    <w:pPr>
      <w:pStyle w:val="Fuzeile"/>
    </w:pPr>
    <w:proofErr w:type="spellStart"/>
    <w:r>
      <w:t>Please</w:t>
    </w:r>
    <w:proofErr w:type="spellEnd"/>
    <w:r>
      <w:t xml:space="preserve"> </w:t>
    </w:r>
    <w:proofErr w:type="spellStart"/>
    <w:r>
      <w:t>return</w:t>
    </w:r>
    <w:proofErr w:type="spellEnd"/>
    <w:r>
      <w:t xml:space="preserve"> </w:t>
    </w:r>
    <w:proofErr w:type="spellStart"/>
    <w:r>
      <w:t>your</w:t>
    </w:r>
    <w:proofErr w:type="spellEnd"/>
    <w:r>
      <w:t xml:space="preserve"> </w:t>
    </w:r>
    <w:proofErr w:type="spellStart"/>
    <w:r>
      <w:t>signed</w:t>
    </w:r>
    <w:proofErr w:type="spellEnd"/>
    <w:r>
      <w:t xml:space="preserve"> </w:t>
    </w:r>
    <w:proofErr w:type="spellStart"/>
    <w:r>
      <w:t>copy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the</w:t>
    </w:r>
    <w:proofErr w:type="spellEnd"/>
    <w:r>
      <w:t xml:space="preserve"> </w:t>
    </w:r>
    <w:proofErr w:type="spellStart"/>
    <w:r>
      <w:t>secretary’s</w:t>
    </w:r>
    <w:proofErr w:type="spellEnd"/>
    <w:r>
      <w:t xml:space="preserve"> </w:t>
    </w:r>
    <w:proofErr w:type="spellStart"/>
    <w:r>
      <w:t>office</w:t>
    </w:r>
    <w:proofErr w:type="spellEnd"/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09D9E" w14:textId="77777777" w:rsidR="00053D61" w:rsidRDefault="00053D61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14:paraId="3360CB94" w14:textId="77777777" w:rsidR="00053D61" w:rsidRDefault="00053D61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25038F" w14:textId="77777777" w:rsidR="00DD400F" w:rsidRDefault="00DD400F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 wp14:anchorId="6014F4C8" wp14:editId="1EFF9299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 wp14:anchorId="4DA7A750" wp14:editId="33CA7697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7934401D" wp14:editId="648CA0C1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8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A4F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01FFEEA6" wp14:editId="5273044F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7BC09" w14:textId="77777777" w:rsidR="00DD400F" w:rsidRPr="00916897" w:rsidRDefault="00DD400F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060057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AJFQIn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14:paraId="5DA7BC09" w14:textId="77777777" w:rsidR="00DD400F" w:rsidRPr="00916897" w:rsidRDefault="00DD400F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060057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387400" w14:textId="77777777" w:rsidR="00DD400F" w:rsidRDefault="00DD400F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3360" behindDoc="1" locked="0" layoutInCell="1" allowOverlap="1" wp14:anchorId="217938C6" wp14:editId="4283C7E4">
          <wp:simplePos x="0" y="0"/>
          <wp:positionH relativeFrom="column">
            <wp:posOffset>4777740</wp:posOffset>
          </wp:positionH>
          <wp:positionV relativeFrom="paragraph">
            <wp:posOffset>688975</wp:posOffset>
          </wp:positionV>
          <wp:extent cx="1497330" cy="657860"/>
          <wp:effectExtent l="0" t="0" r="7620" b="8890"/>
          <wp:wrapTight wrapText="bothSides">
            <wp:wrapPolygon edited="0">
              <wp:start x="0" y="0"/>
              <wp:lineTo x="0" y="21266"/>
              <wp:lineTo x="21435" y="21266"/>
              <wp:lineTo x="21435" y="0"/>
              <wp:lineTo x="0" y="0"/>
            </wp:wrapPolygon>
          </wp:wrapTight>
          <wp:docPr id="20" name="Bild 20" descr="IMTEK_Logo_Farbe_2107x9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IMTEK_Logo_Farbe_2107x9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 wp14:anchorId="54984600" wp14:editId="70C25579">
          <wp:simplePos x="0" y="0"/>
          <wp:positionH relativeFrom="page">
            <wp:posOffset>5003800</wp:posOffset>
          </wp:positionH>
          <wp:positionV relativeFrom="page">
            <wp:posOffset>8856980</wp:posOffset>
          </wp:positionV>
          <wp:extent cx="2552700" cy="1838325"/>
          <wp:effectExtent l="0" t="0" r="0" b="9525"/>
          <wp:wrapNone/>
          <wp:docPr id="17" name="Bild 17" descr="E2_cmyk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E2_cmyk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 wp14:anchorId="6A55FD3D" wp14:editId="7FE0F7C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 wp14:anchorId="748E9FB3" wp14:editId="1E919389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6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M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ZRop0&#10;INFWKI6yP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51D5ABD6" wp14:editId="0D2E0C02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5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8Hu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L6L&#10;we4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 wp14:anchorId="3A8F6558" wp14:editId="2A2FB8C9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4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q8b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cI0U6&#10;kGgrFEfZJ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3y6v&#10;Gx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0" locked="1" layoutInCell="1" allowOverlap="1" wp14:anchorId="03D0CC5E" wp14:editId="7C3CE15A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68090" cy="631825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631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A574AB" w14:textId="77777777" w:rsidR="00DD400F" w:rsidRPr="003139C0" w:rsidRDefault="00DD400F" w:rsidP="009E3E1A">
                          <w:pPr>
                            <w:pStyle w:val="AbsenderobenTimesNewRoman"/>
                            <w:jc w:val="lef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für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Mikrosystemtechnik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(IMTEK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)</w:t>
                          </w:r>
                          <w:proofErr w:type="gramEnd"/>
                          <w:r>
                            <w:rPr>
                              <w:lang w:val="fr-FR"/>
                            </w:rPr>
                            <w:br/>
                            <w:t>Georges-Köhler-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Allee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103 .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6.7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HlrwIAALA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" filled="f" stroked="f">
              <v:textbox inset="0,0,0,0">
                <w:txbxContent>
                  <w:p w:rsidR="006E4A09" w:rsidRPr="003139C0" w:rsidRDefault="006E4A09" w:rsidP="009E3E1A">
                    <w:pPr>
                      <w:pStyle w:val="AbsenderobenTimesNewRoman"/>
                      <w:jc w:val="lef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</w:t>
                    </w:r>
                    <w:proofErr w:type="spellStart"/>
                    <w:r>
                      <w:rPr>
                        <w:lang w:val="fr-FR"/>
                      </w:rPr>
                      <w:t>für</w:t>
                    </w:r>
                    <w:proofErr w:type="spellEnd"/>
                    <w:r>
                      <w:rPr>
                        <w:lang w:val="fr-FR"/>
                      </w:rPr>
                      <w:t xml:space="preserve"> </w:t>
                    </w:r>
                    <w:proofErr w:type="spellStart"/>
                    <w:r>
                      <w:rPr>
                        <w:lang w:val="fr-FR"/>
                      </w:rPr>
                      <w:t>Mikrosystemtechnik</w:t>
                    </w:r>
                    <w:proofErr w:type="spellEnd"/>
                    <w:r>
                      <w:rPr>
                        <w:lang w:val="fr-FR"/>
                      </w:rPr>
                      <w:t xml:space="preserve"> (IMTEK</w:t>
                    </w:r>
                    <w:proofErr w:type="gramStart"/>
                    <w:r>
                      <w:rPr>
                        <w:lang w:val="fr-FR"/>
                      </w:rPr>
                      <w:t>)</w:t>
                    </w:r>
                    <w:proofErr w:type="gramEnd"/>
                    <w:r>
                      <w:rPr>
                        <w:lang w:val="fr-FR"/>
                      </w:rPr>
                      <w:br/>
                      <w:t>Georges-Köhler-</w:t>
                    </w:r>
                    <w:proofErr w:type="spellStart"/>
                    <w:r>
                      <w:rPr>
                        <w:lang w:val="fr-FR"/>
                      </w:rPr>
                      <w:t>Allee</w:t>
                    </w:r>
                    <w:proofErr w:type="spellEnd"/>
                    <w:r>
                      <w:rPr>
                        <w:lang w:val="fr-FR"/>
                      </w:rPr>
                      <w:t xml:space="preserve"> 103 .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1" locked="1" layoutInCell="1" allowOverlap="1" wp14:anchorId="469E242B" wp14:editId="3BDE63CE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B425D2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 (IMTEK)</w:t>
                          </w:r>
                        </w:p>
                        <w:p w14:paraId="351BC3BA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</w:p>
                        <w:p w14:paraId="053099A1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14:paraId="34826DE9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14:paraId="0ABF54DF" w14:textId="77777777" w:rsidR="00DD400F" w:rsidRDefault="00DD400F" w:rsidP="004369EF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14:paraId="69279E97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Nachname, Vorname</w:t>
                          </w:r>
                        </w:p>
                        <w:p w14:paraId="2FFBEDCF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Funktion</w:t>
                          </w:r>
                        </w:p>
                        <w:p w14:paraId="6EDEE7B4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786BC57F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 xml:space="preserve">Georges-Köhler-Allee </w:t>
                          </w:r>
                          <w:r>
                            <w:rPr>
                              <w:color w:val="FF0000"/>
                            </w:rPr>
                            <w:t>XX</w:t>
                          </w:r>
                        </w:p>
                        <w:p w14:paraId="5984828F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14:paraId="4B9197AB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2B744E4B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Tel. 0761/203-</w:t>
                          </w:r>
                          <w:r w:rsidRPr="00EC4C1F">
                            <w:rPr>
                              <w:color w:val="FF0000"/>
                            </w:rPr>
                            <w:t>XXXXXX</w:t>
                          </w:r>
                        </w:p>
                        <w:p w14:paraId="27EC5E8D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Fax 0761/203-</w:t>
                          </w:r>
                          <w:r w:rsidRPr="00EC4C1F">
                            <w:rPr>
                              <w:color w:val="FF0000"/>
                            </w:rPr>
                            <w:t>XXXXX</w:t>
                          </w:r>
                        </w:p>
                        <w:p w14:paraId="31F40FC1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7B0D325B" w14:textId="77777777" w:rsidR="00DD400F" w:rsidRPr="00EC4C1F" w:rsidRDefault="00053D61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4" w:history="1">
                            <w:r w:rsidR="00DD400F" w:rsidRPr="0049380A">
                              <w:rPr>
                                <w:rStyle w:val="Hyperlink"/>
                              </w:rPr>
                              <w:t>XXXXXXX@imtek.uni-freiburg.de</w:t>
                            </w:r>
                          </w:hyperlink>
                        </w:p>
                        <w:p w14:paraId="4451C5B1" w14:textId="77777777" w:rsidR="00DD400F" w:rsidRDefault="00053D61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5" w:history="1">
                            <w:r w:rsidR="00DD400F" w:rsidRPr="005D6F02">
                              <w:rPr>
                                <w:rStyle w:val="Hyperlink"/>
                              </w:rPr>
                              <w:t>www.imtek.de</w:t>
                            </w:r>
                          </w:hyperlink>
                        </w:p>
                        <w:p w14:paraId="101A023A" w14:textId="77777777" w:rsidR="00DD400F" w:rsidRDefault="00DD400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14:paraId="50D42643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>Freiburg</w:t>
                          </w:r>
                          <w:r w:rsidRPr="00EC4C1F">
                            <w:rPr>
                              <w:color w:val="FF0000"/>
                            </w:rPr>
                            <w:t xml:space="preserve">, </w:t>
                          </w:r>
                          <w:r w:rsidRPr="00EC4C1F">
                            <w:rPr>
                              <w:color w:val="FF0000"/>
                            </w:rPr>
                            <w:fldChar w:fldCharType="begin"/>
                          </w:r>
                          <w:r w:rsidRPr="00EC4C1F">
                            <w:rPr>
                              <w:color w:val="FF0000"/>
                            </w:rPr>
                            <w:instrText xml:space="preserve"> DATE \@ "d.M.yyyy" </w:instrText>
                          </w:r>
                          <w:r w:rsidRPr="00EC4C1F">
                            <w:rPr>
                              <w:color w:val="FF0000"/>
                            </w:rPr>
                            <w:fldChar w:fldCharType="separate"/>
                          </w:r>
                          <w:r w:rsidR="00060057">
                            <w:rPr>
                              <w:noProof/>
                              <w:color w:val="FF0000"/>
                            </w:rPr>
                            <w:t>11.7.2012</w:t>
                          </w:r>
                          <w:r w:rsidRPr="00EC4C1F">
                            <w:rPr>
                              <w:color w:val="FF0000"/>
                            </w:rPr>
                            <w:fldChar w:fldCharType="end"/>
                          </w:r>
                        </w:p>
                        <w:p w14:paraId="75CCC535" w14:textId="77777777" w:rsidR="00DD400F" w:rsidRPr="004369EF" w:rsidRDefault="00DD400F" w:rsidP="004369E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left:0;text-align:left;margin-left:447.35pt;margin-top:226.8pt;width:116.4pt;height:244.1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ggsQIAALE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" filled="f" stroked="f">
              <v:textbox inset="0,0,0,0">
                <w:txbxContent>
                  <w:p w14:paraId="57B425D2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Institut für Mikrosystemtechnik (IMTEK)</w:t>
                    </w:r>
                  </w:p>
                  <w:p w14:paraId="351BC3BA" w14:textId="77777777" w:rsidR="00DD400F" w:rsidRDefault="00DD400F" w:rsidP="004369EF">
                    <w:pPr>
                      <w:pStyle w:val="AbsenderrechtsTimesNewRoman"/>
                      <w:jc w:val="left"/>
                    </w:pPr>
                  </w:p>
                  <w:p w14:paraId="053099A1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14:paraId="34826DE9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14:paraId="0ABF54DF" w14:textId="77777777" w:rsidR="00DD400F" w:rsidRDefault="00DD400F" w:rsidP="004369EF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14:paraId="69279E97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Nachname, Vorname</w:t>
                    </w:r>
                  </w:p>
                  <w:p w14:paraId="2FFBEDCF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Funktion</w:t>
                    </w:r>
                  </w:p>
                  <w:p w14:paraId="6EDEE7B4" w14:textId="77777777" w:rsidR="00DD400F" w:rsidRDefault="00DD400F" w:rsidP="004369EF">
                    <w:pPr>
                      <w:pStyle w:val="AbsenderrechtsArial"/>
                      <w:jc w:val="left"/>
                    </w:pPr>
                  </w:p>
                  <w:p w14:paraId="786BC57F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 xml:space="preserve">Georges-Köhler-Allee </w:t>
                    </w:r>
                    <w:r>
                      <w:rPr>
                        <w:color w:val="FF0000"/>
                      </w:rPr>
                      <w:t>XX</w:t>
                    </w:r>
                  </w:p>
                  <w:p w14:paraId="5984828F" w14:textId="77777777" w:rsidR="00DD400F" w:rsidRDefault="00DD400F" w:rsidP="004369EF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14:paraId="4B9197AB" w14:textId="77777777" w:rsidR="00DD400F" w:rsidRDefault="00DD400F" w:rsidP="004369EF">
                    <w:pPr>
                      <w:pStyle w:val="AbsenderrechtsArial"/>
                      <w:jc w:val="left"/>
                    </w:pPr>
                  </w:p>
                  <w:p w14:paraId="2B744E4B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Tel. 0761/203-</w:t>
                    </w:r>
                    <w:r w:rsidRPr="00EC4C1F">
                      <w:rPr>
                        <w:color w:val="FF0000"/>
                      </w:rPr>
                      <w:t>XXXXXX</w:t>
                    </w:r>
                  </w:p>
                  <w:p w14:paraId="27EC5E8D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Fax 0761/203-</w:t>
                    </w:r>
                    <w:r w:rsidRPr="00EC4C1F">
                      <w:rPr>
                        <w:color w:val="FF0000"/>
                      </w:rPr>
                      <w:t>XXXXX</w:t>
                    </w:r>
                  </w:p>
                  <w:p w14:paraId="31F40FC1" w14:textId="77777777" w:rsidR="00DD400F" w:rsidRPr="00EC4C1F" w:rsidRDefault="00DD400F" w:rsidP="004369EF">
                    <w:pPr>
                      <w:pStyle w:val="AbsenderrechtsArial"/>
                      <w:jc w:val="left"/>
                    </w:pPr>
                  </w:p>
                  <w:p w14:paraId="7B0D325B" w14:textId="77777777" w:rsidR="00DD400F" w:rsidRPr="00EC4C1F" w:rsidRDefault="00053D61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6" w:history="1">
                      <w:r w:rsidR="00DD400F" w:rsidRPr="0049380A">
                        <w:rPr>
                          <w:rStyle w:val="Hyperlink"/>
                        </w:rPr>
                        <w:t>XXXXXXX@imtek.uni-freiburg.de</w:t>
                      </w:r>
                    </w:hyperlink>
                  </w:p>
                  <w:p w14:paraId="4451C5B1" w14:textId="77777777" w:rsidR="00DD400F" w:rsidRDefault="00053D61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7" w:history="1">
                      <w:r w:rsidR="00DD400F" w:rsidRPr="005D6F02">
                        <w:rPr>
                          <w:rStyle w:val="Hyperlink"/>
                        </w:rPr>
                        <w:t>www.imtek.de</w:t>
                      </w:r>
                    </w:hyperlink>
                  </w:p>
                  <w:p w14:paraId="101A023A" w14:textId="77777777" w:rsidR="00DD400F" w:rsidRDefault="00DD400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14:paraId="50D42643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>Freiburg</w:t>
                    </w:r>
                    <w:r w:rsidRPr="00EC4C1F">
                      <w:rPr>
                        <w:color w:val="FF0000"/>
                      </w:rPr>
                      <w:t xml:space="preserve">, </w:t>
                    </w:r>
                    <w:r w:rsidRPr="00EC4C1F">
                      <w:rPr>
                        <w:color w:val="FF0000"/>
                      </w:rPr>
                      <w:fldChar w:fldCharType="begin"/>
                    </w:r>
                    <w:r w:rsidRPr="00EC4C1F">
                      <w:rPr>
                        <w:color w:val="FF0000"/>
                      </w:rPr>
                      <w:instrText xml:space="preserve"> DATE \@ "d.M.yyyy" </w:instrText>
                    </w:r>
                    <w:r w:rsidRPr="00EC4C1F">
                      <w:rPr>
                        <w:color w:val="FF0000"/>
                      </w:rPr>
                      <w:fldChar w:fldCharType="separate"/>
                    </w:r>
                    <w:r w:rsidR="00060057">
                      <w:rPr>
                        <w:noProof/>
                        <w:color w:val="FF0000"/>
                      </w:rPr>
                      <w:t>11.7.2012</w:t>
                    </w:r>
                    <w:r w:rsidRPr="00EC4C1F">
                      <w:rPr>
                        <w:color w:val="FF0000"/>
                      </w:rPr>
                      <w:fldChar w:fldCharType="end"/>
                    </w:r>
                  </w:p>
                  <w:p w14:paraId="75CCC535" w14:textId="77777777" w:rsidR="00DD400F" w:rsidRPr="004369EF" w:rsidRDefault="00DD400F" w:rsidP="004369EF"/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920D1F"/>
    <w:multiLevelType w:val="multilevel"/>
    <w:tmpl w:val="048E27DA"/>
    <w:lvl w:ilvl="0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Courier New" w:hAnsi="Courier New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5167535"/>
    <w:multiLevelType w:val="hybridMultilevel"/>
    <w:tmpl w:val="740A0C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9AB3081"/>
    <w:multiLevelType w:val="hybridMultilevel"/>
    <w:tmpl w:val="158CE7A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02D61A9"/>
    <w:multiLevelType w:val="hybridMultilevel"/>
    <w:tmpl w:val="1DC098BA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5C5645F"/>
    <w:multiLevelType w:val="hybridMultilevel"/>
    <w:tmpl w:val="B55ADE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2"/>
  </w:num>
  <w:num w:numId="13">
    <w:abstractNumId w:val="13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attachedTemplate r:id="rId1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9EF"/>
    <w:rsid w:val="00026BBF"/>
    <w:rsid w:val="00053613"/>
    <w:rsid w:val="00053D61"/>
    <w:rsid w:val="000564E9"/>
    <w:rsid w:val="00060057"/>
    <w:rsid w:val="00064F04"/>
    <w:rsid w:val="00077718"/>
    <w:rsid w:val="000862F1"/>
    <w:rsid w:val="00091398"/>
    <w:rsid w:val="000A4389"/>
    <w:rsid w:val="000B085D"/>
    <w:rsid w:val="000C69B2"/>
    <w:rsid w:val="000F64B5"/>
    <w:rsid w:val="00102CBF"/>
    <w:rsid w:val="00114574"/>
    <w:rsid w:val="00157294"/>
    <w:rsid w:val="0017060E"/>
    <w:rsid w:val="00187701"/>
    <w:rsid w:val="001A0CF3"/>
    <w:rsid w:val="001B383F"/>
    <w:rsid w:val="001C3EBF"/>
    <w:rsid w:val="001C4845"/>
    <w:rsid w:val="0023636D"/>
    <w:rsid w:val="0025497D"/>
    <w:rsid w:val="002B1A66"/>
    <w:rsid w:val="002F7D52"/>
    <w:rsid w:val="003139C0"/>
    <w:rsid w:val="00325F55"/>
    <w:rsid w:val="00374021"/>
    <w:rsid w:val="00376AA6"/>
    <w:rsid w:val="003A3FA8"/>
    <w:rsid w:val="004369EF"/>
    <w:rsid w:val="0045263F"/>
    <w:rsid w:val="00471051"/>
    <w:rsid w:val="00480106"/>
    <w:rsid w:val="00480BB9"/>
    <w:rsid w:val="00484A75"/>
    <w:rsid w:val="004C2120"/>
    <w:rsid w:val="004C7811"/>
    <w:rsid w:val="004E2D24"/>
    <w:rsid w:val="0053185B"/>
    <w:rsid w:val="00563DEF"/>
    <w:rsid w:val="0059664E"/>
    <w:rsid w:val="005B69A4"/>
    <w:rsid w:val="005D4E10"/>
    <w:rsid w:val="005D646E"/>
    <w:rsid w:val="005D7D81"/>
    <w:rsid w:val="005F06E6"/>
    <w:rsid w:val="00601257"/>
    <w:rsid w:val="0062509F"/>
    <w:rsid w:val="00636A60"/>
    <w:rsid w:val="00672CE4"/>
    <w:rsid w:val="00693E1B"/>
    <w:rsid w:val="006B1739"/>
    <w:rsid w:val="006C4A36"/>
    <w:rsid w:val="006D6DF0"/>
    <w:rsid w:val="006E4A09"/>
    <w:rsid w:val="00724D8C"/>
    <w:rsid w:val="00736AAD"/>
    <w:rsid w:val="00740173"/>
    <w:rsid w:val="00745555"/>
    <w:rsid w:val="00784777"/>
    <w:rsid w:val="007A6FE9"/>
    <w:rsid w:val="007E02C5"/>
    <w:rsid w:val="00816149"/>
    <w:rsid w:val="00836B71"/>
    <w:rsid w:val="00854885"/>
    <w:rsid w:val="008765E1"/>
    <w:rsid w:val="008B6A84"/>
    <w:rsid w:val="008D162A"/>
    <w:rsid w:val="0090400C"/>
    <w:rsid w:val="00967788"/>
    <w:rsid w:val="009A62E3"/>
    <w:rsid w:val="009B528C"/>
    <w:rsid w:val="009E3E1A"/>
    <w:rsid w:val="009E50E7"/>
    <w:rsid w:val="009F7AFC"/>
    <w:rsid w:val="00A201AF"/>
    <w:rsid w:val="00A410AB"/>
    <w:rsid w:val="00A50255"/>
    <w:rsid w:val="00A82822"/>
    <w:rsid w:val="00A92CB8"/>
    <w:rsid w:val="00AA528A"/>
    <w:rsid w:val="00AA698D"/>
    <w:rsid w:val="00AC15D2"/>
    <w:rsid w:val="00AC5DDB"/>
    <w:rsid w:val="00AE786D"/>
    <w:rsid w:val="00B465DF"/>
    <w:rsid w:val="00B5616F"/>
    <w:rsid w:val="00B70F4C"/>
    <w:rsid w:val="00C85484"/>
    <w:rsid w:val="00C945BB"/>
    <w:rsid w:val="00CB3662"/>
    <w:rsid w:val="00CC6E0B"/>
    <w:rsid w:val="00CD0E10"/>
    <w:rsid w:val="00D27557"/>
    <w:rsid w:val="00D3487F"/>
    <w:rsid w:val="00D75C8C"/>
    <w:rsid w:val="00D802BA"/>
    <w:rsid w:val="00D82DB0"/>
    <w:rsid w:val="00DD15FF"/>
    <w:rsid w:val="00DD400F"/>
    <w:rsid w:val="00DD4F3B"/>
    <w:rsid w:val="00DD713E"/>
    <w:rsid w:val="00DE652D"/>
    <w:rsid w:val="00E51890"/>
    <w:rsid w:val="00E51C24"/>
    <w:rsid w:val="00E52150"/>
    <w:rsid w:val="00E61BD9"/>
    <w:rsid w:val="00EC4C1F"/>
    <w:rsid w:val="00F1183B"/>
    <w:rsid w:val="00F157C9"/>
    <w:rsid w:val="00F50066"/>
    <w:rsid w:val="00F8776A"/>
    <w:rsid w:val="00FC01C1"/>
    <w:rsid w:val="00FF07E3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877F7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XXXXXXX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XXXXXXX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5FFDDC6A8D241F6B93BD7A1A6347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2E6ADD-3410-4095-A49C-AEE846E38E07}"/>
      </w:docPartPr>
      <w:docPartBody>
        <w:p w:rsidR="00572C38" w:rsidRDefault="00572C38" w:rsidP="00572C38">
          <w:pPr>
            <w:pStyle w:val="65FFDDC6A8D241F6B93BD7A1A6347024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07A616E8195495E9D8C33081195F8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76965-BE54-4262-A003-AA84293B794C}"/>
      </w:docPartPr>
      <w:docPartBody>
        <w:p w:rsidR="00572C38" w:rsidRDefault="00572C38" w:rsidP="00572C38">
          <w:pPr>
            <w:pStyle w:val="F07A616E8195495E9D8C33081195F8C6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8393082EB134AFF91D2614B61BD3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C92752-05C9-4098-B27B-C9C1ED4340BF}"/>
      </w:docPartPr>
      <w:docPartBody>
        <w:p w:rsidR="00572C38" w:rsidRDefault="00572C38" w:rsidP="00572C38">
          <w:pPr>
            <w:pStyle w:val="98393082EB134AFF91D2614B61BD3F9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9A5944CC44F40609CBC058DABB2C6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8FCF0-51A0-4D31-BB48-F59B2282A742}"/>
      </w:docPartPr>
      <w:docPartBody>
        <w:p w:rsidR="008439BC" w:rsidRDefault="00214F36" w:rsidP="00214F36">
          <w:pPr>
            <w:pStyle w:val="99A5944CC44F40609CBC058DABB2C6B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67E455ECD8341E99A11E02BD89131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3F091C-F5C4-4D81-80DD-843921C9FC61}"/>
      </w:docPartPr>
      <w:docPartBody>
        <w:p w:rsidR="008439BC" w:rsidRDefault="00214F36" w:rsidP="00214F36">
          <w:pPr>
            <w:pStyle w:val="A67E455ECD8341E99A11E02BD89131C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6B9046874F446F2ABA3BF7C1686C2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EDF689-F628-43A0-AD89-7B5A239BBEAD}"/>
      </w:docPartPr>
      <w:docPartBody>
        <w:p w:rsidR="008439BC" w:rsidRDefault="00214F36" w:rsidP="00214F36">
          <w:pPr>
            <w:pStyle w:val="06B9046874F446F2ABA3BF7C1686C2BC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694986186D24AC991804461245D44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D0B47B-3AB1-490C-9D6C-5D1AC79DB759}"/>
      </w:docPartPr>
      <w:docPartBody>
        <w:p w:rsidR="008439BC" w:rsidRDefault="00214F36" w:rsidP="00214F36">
          <w:pPr>
            <w:pStyle w:val="D694986186D24AC991804461245D44E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9FF28FC53E54E05A861B2A63A9FA1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40EB59-A795-4B9B-ABF4-A5792ADB14F7}"/>
      </w:docPartPr>
      <w:docPartBody>
        <w:p w:rsidR="008439BC" w:rsidRDefault="00214F36" w:rsidP="00214F36">
          <w:pPr>
            <w:pStyle w:val="E9FF28FC53E54E05A861B2A63A9FA192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38"/>
    <w:rsid w:val="00214F36"/>
    <w:rsid w:val="00430C13"/>
    <w:rsid w:val="00572C38"/>
    <w:rsid w:val="007632BC"/>
    <w:rsid w:val="008439BC"/>
    <w:rsid w:val="00C63C53"/>
    <w:rsid w:val="00C725E5"/>
    <w:rsid w:val="00EF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2</Pages>
  <Words>279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2036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5242980</vt:i4>
      </vt:variant>
      <vt:variant>
        <vt:i4>3</vt:i4>
      </vt:variant>
      <vt:variant>
        <vt:i4>0</vt:i4>
      </vt:variant>
      <vt:variant>
        <vt:i4>5</vt:i4>
      </vt:variant>
      <vt:variant>
        <vt:lpwstr>mailto:groetzinger@imtek.uni-freiburg.de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creator>kg300</dc:creator>
  <cp:lastModifiedBy>Thoma-Widmann</cp:lastModifiedBy>
  <cp:revision>2</cp:revision>
  <cp:lastPrinted>2012-07-03T06:59:00Z</cp:lastPrinted>
  <dcterms:created xsi:type="dcterms:W3CDTF">2012-07-11T07:56:00Z</dcterms:created>
  <dcterms:modified xsi:type="dcterms:W3CDTF">2012-07-11T07:56:00Z</dcterms:modified>
</cp:coreProperties>
</file>